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01" w:rsidRPr="00CB7AFD" w:rsidRDefault="00477801" w:rsidP="00477801">
      <w:pPr>
        <w:rPr>
          <w:sz w:val="8"/>
          <w:szCs w:val="8"/>
          <w:rtl/>
          <w:lang w:bidi="ar-DZ"/>
        </w:rPr>
      </w:pPr>
    </w:p>
    <w:tbl>
      <w:tblPr>
        <w:tblW w:w="5007" w:type="pct"/>
        <w:jc w:val="center"/>
        <w:tblLook w:val="04A0"/>
      </w:tblPr>
      <w:tblGrid>
        <w:gridCol w:w="10697"/>
      </w:tblGrid>
      <w:tr w:rsidR="005E4F46" w:rsidRPr="00A1185C" w:rsidTr="00CE26B0">
        <w:trPr>
          <w:trHeight w:val="1630"/>
          <w:jc w:val="center"/>
        </w:trPr>
        <w:tc>
          <w:tcPr>
            <w:tcW w:w="5000" w:type="pct"/>
            <w:shd w:val="clear" w:color="auto" w:fill="17365D" w:themeFill="text2" w:themeFillShade="BF"/>
            <w:vAlign w:val="center"/>
          </w:tcPr>
          <w:p w:rsidR="005E4F46" w:rsidRPr="00F8497A" w:rsidRDefault="00A74685" w:rsidP="00710F05">
            <w:pPr>
              <w:ind w:left="720" w:right="720"/>
              <w:contextualSpacing/>
              <w:jc w:val="center"/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FFFFFF"/>
                <w:spacing w:val="-10"/>
                <w:kern w:val="28"/>
                <w:sz w:val="20"/>
                <w:szCs w:val="40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5151120</wp:posOffset>
                  </wp:positionH>
                  <wp:positionV relativeFrom="paragraph">
                    <wp:posOffset>-26035</wp:posOffset>
                  </wp:positionV>
                  <wp:extent cx="1559560" cy="1047750"/>
                  <wp:effectExtent l="19050" t="0" r="2540" b="0"/>
                  <wp:wrapNone/>
                  <wp:docPr id="9" name="Image 5" descr="télécharg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r (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4F46"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 xml:space="preserve">Télé-Université frères </w:t>
            </w:r>
            <w:proofErr w:type="spellStart"/>
            <w:r w:rsidR="005E4F46"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Mentouri</w:t>
            </w:r>
            <w:proofErr w:type="spellEnd"/>
            <w:r w:rsidR="005E4F46"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 xml:space="preserve"> Constantine1</w:t>
            </w:r>
          </w:p>
          <w:p w:rsidR="005E4F46" w:rsidRPr="00F8497A" w:rsidRDefault="005E4F46" w:rsidP="00710F05">
            <w:pPr>
              <w:ind w:left="720" w:right="720"/>
              <w:contextualSpacing/>
              <w:jc w:val="center"/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</w:pPr>
            <w:r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Programme d’accompagnement des enseignants nouvellement recrutés</w:t>
            </w:r>
          </w:p>
          <w:p w:rsidR="00AF744D" w:rsidRPr="00F8497A" w:rsidRDefault="00AF744D" w:rsidP="00710F05">
            <w:pPr>
              <w:ind w:left="720" w:right="720"/>
              <w:contextualSpacing/>
              <w:jc w:val="center"/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</w:pPr>
            <w:proofErr w:type="spellStart"/>
            <w:r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Ped</w:t>
            </w:r>
            <w:proofErr w:type="spellEnd"/>
            <w:r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@Tic</w:t>
            </w:r>
          </w:p>
          <w:p w:rsidR="005E4F46" w:rsidRPr="00F8497A" w:rsidRDefault="005E4F46" w:rsidP="001751C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Atelier </w:t>
            </w:r>
            <w:r w:rsidR="001751C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fr-FR"/>
              </w:rPr>
              <w:t>3</w:t>
            </w: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: Conception d'un cours pour un enseignement hybride</w:t>
            </w:r>
          </w:p>
          <w:p w:rsidR="00510E38" w:rsidRPr="00F8497A" w:rsidRDefault="005E4F46" w:rsidP="00510E38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Activité3: Elaborer une grille pour l'évaluation d'un cours en ligne</w:t>
            </w:r>
          </w:p>
        </w:tc>
      </w:tr>
      <w:tr w:rsidR="005E4F46" w:rsidRPr="00A1185C" w:rsidTr="00CE26B0">
        <w:trPr>
          <w:trHeight w:val="1503"/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:rsidR="005E4F46" w:rsidRPr="00F8497A" w:rsidRDefault="005E4F46" w:rsidP="009B4BE1">
            <w:pPr>
              <w:rPr>
                <w:rFonts w:asciiTheme="majorBidi" w:hAnsiTheme="majorBidi" w:cstheme="majorBidi"/>
                <w:b/>
                <w:bCs/>
                <w:sz w:val="14"/>
                <w:szCs w:val="14"/>
                <w:lang w:val="fr-FR"/>
              </w:rPr>
            </w:pPr>
          </w:p>
          <w:p w:rsidR="00B00DC6" w:rsidRPr="00F8497A" w:rsidRDefault="00B00DC6" w:rsidP="009B4BE1">
            <w:pPr>
              <w:shd w:val="clear" w:color="auto" w:fill="EBE6C2" w:themeFill="accent1" w:themeFillShade="E6"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  <w:lang w:val="fr-FR"/>
              </w:rPr>
            </w:pPr>
          </w:p>
          <w:p w:rsidR="00DF772F" w:rsidRPr="00EF6702" w:rsidRDefault="00DF772F" w:rsidP="00DF772F">
            <w:pPr>
              <w:shd w:val="clear" w:color="auto" w:fill="EBE6C2" w:themeFill="accent1" w:themeFillShade="E6"/>
              <w:jc w:val="center"/>
              <w:rPr>
                <w:rFonts w:ascii="Sakkal Majalla" w:hAnsi="Sakkal Majalla" w:cs="KacstQurn"/>
                <w:b/>
                <w:bCs/>
                <w:sz w:val="28"/>
                <w:szCs w:val="28"/>
                <w:lang w:val="fr-FR"/>
              </w:rPr>
            </w:pPr>
            <w:proofErr w:type="gramStart"/>
            <w:r w:rsidRPr="00EF6702">
              <w:rPr>
                <w:rFonts w:ascii="Sakkal Majalla" w:hAnsi="Sakkal Majalla" w:cs="KacstQurn"/>
                <w:b/>
                <w:bCs/>
                <w:sz w:val="28"/>
                <w:szCs w:val="28"/>
                <w:rtl/>
                <w:lang w:val="fr-FR"/>
              </w:rPr>
              <w:t>شبكة</w:t>
            </w:r>
            <w:proofErr w:type="gramEnd"/>
            <w:r w:rsidRPr="00EF6702">
              <w:rPr>
                <w:rFonts w:ascii="Sakkal Majalla" w:hAnsi="Sakkal Majalla" w:cs="KacstQurn"/>
                <w:b/>
                <w:bCs/>
                <w:sz w:val="28"/>
                <w:szCs w:val="28"/>
                <w:rtl/>
                <w:lang w:val="fr-FR"/>
              </w:rPr>
              <w:t xml:space="preserve"> تقييم الأساتذة الممتحنين</w:t>
            </w:r>
          </w:p>
          <w:p w:rsidR="00DF772F" w:rsidRPr="00DF772F" w:rsidRDefault="00DF772F" w:rsidP="00DF772F">
            <w:pPr>
              <w:jc w:val="center"/>
              <w:rPr>
                <w:rFonts w:asciiTheme="majorBidi" w:hAnsiTheme="majorBidi" w:cs="Sultan normal"/>
                <w:sz w:val="22"/>
                <w:szCs w:val="22"/>
              </w:rPr>
            </w:pPr>
            <w:proofErr w:type="spellStart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>الدورة:</w:t>
            </w:r>
            <w:proofErr w:type="spellEnd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>جانفي</w:t>
            </w:r>
            <w:proofErr w:type="spellEnd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 xml:space="preserve"> 2024</w:t>
            </w:r>
          </w:p>
          <w:p w:rsidR="00DF772F" w:rsidRPr="00AF744D" w:rsidRDefault="00DF772F" w:rsidP="00DF772F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الفوج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:02</w:t>
            </w:r>
          </w:p>
          <w:p w:rsidR="00DF772F" w:rsidRPr="00DF772F" w:rsidRDefault="00DF772F" w:rsidP="00E946D6">
            <w:pPr>
              <w:shd w:val="clear" w:color="auto" w:fill="EBE6C2" w:themeFill="accent1" w:themeFillShade="E6"/>
              <w:bidi/>
              <w:rPr>
                <w:rFonts w:asciiTheme="majorBidi" w:hAnsiTheme="majorBidi" w:cs="Sultan normal"/>
                <w:b/>
                <w:bCs/>
                <w:sz w:val="28"/>
                <w:szCs w:val="28"/>
              </w:rPr>
            </w:pPr>
            <w:r w:rsidRP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u w:val="single"/>
                <w:rtl/>
              </w:rPr>
              <w:t>الأستاذ الممتحن</w:t>
            </w:r>
            <w:r>
              <w:rPr>
                <w:rFonts w:asciiTheme="majorBidi" w:hAnsiTheme="majorBidi" w:cs="Sultan normal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</w:t>
            </w:r>
            <w:r w:rsid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rtl/>
              </w:rPr>
              <w:t xml:space="preserve">   </w:t>
            </w:r>
            <w:proofErr w:type="gramStart"/>
            <w:r w:rsidR="00E946D6">
              <w:rPr>
                <w:rFonts w:asciiTheme="majorBidi" w:hAnsiTheme="majorBidi" w:cs="Sultan normal" w:hint="cs"/>
                <w:b/>
                <w:bCs/>
                <w:sz w:val="28"/>
                <w:szCs w:val="28"/>
                <w:rtl/>
              </w:rPr>
              <w:t xml:space="preserve">الطالبة </w:t>
            </w:r>
            <w:r w:rsidRP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u w:val="single"/>
                <w:rtl/>
              </w:rPr>
              <w:t xml:space="preserve"> المقيم</w:t>
            </w:r>
            <w:r w:rsidR="00E946D6">
              <w:rPr>
                <w:rFonts w:asciiTheme="majorBidi" w:hAnsiTheme="majorBidi" w:cs="Sultan normal" w:hint="cs"/>
                <w:b/>
                <w:bCs/>
                <w:sz w:val="28"/>
                <w:szCs w:val="28"/>
                <w:u w:val="single"/>
                <w:rtl/>
              </w:rPr>
              <w:t>ة</w:t>
            </w:r>
            <w:proofErr w:type="gramEnd"/>
          </w:p>
          <w:p w:rsidR="00C37DD6" w:rsidRDefault="00EF6702" w:rsidP="00E946D6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proofErr w:type="spellStart"/>
            <w:r w:rsidRPr="00EF6702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الاستاذ</w:t>
            </w: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ة:</w:t>
            </w:r>
            <w:proofErr w:type="spell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بن </w:t>
            </w:r>
            <w:proofErr w:type="spell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قلح</w:t>
            </w:r>
            <w:proofErr w:type="spell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أسماء.</w:t>
            </w:r>
            <w:r w:rsid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                                                    </w:t>
            </w:r>
            <w:proofErr w:type="spellStart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الإسم</w:t>
            </w:r>
            <w:proofErr w:type="spellEnd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</w:t>
            </w:r>
            <w:proofErr w:type="spellStart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واللقب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r w:rsidR="00C37D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.</w:t>
            </w:r>
            <w:proofErr w:type="spellEnd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ليلى حاجي</w:t>
            </w:r>
          </w:p>
          <w:p w:rsidR="00FB65E9" w:rsidRPr="006D16F4" w:rsidRDefault="00D624DA" w:rsidP="00E946D6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proofErr w:type="gram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البريد</w:t>
            </w:r>
            <w:proofErr w:type="gram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الالكتروني:</w:t>
            </w:r>
            <w:r>
              <w:t xml:space="preserve"> </w:t>
            </w:r>
            <w:hyperlink r:id="rId13" w:history="1">
              <w:r w:rsidRPr="00493D60">
                <w:rPr>
                  <w:rStyle w:val="Lienhypertexte"/>
                  <w:rFonts w:asciiTheme="minorBidi" w:hAnsiTheme="minorBidi" w:cstheme="minorBidi"/>
                </w:rPr>
                <w:t>asma.benguellah@univ-biskra.dz</w:t>
              </w:r>
              <w:proofErr w:type="spellStart"/>
              <w:r w:rsidRPr="00493D60">
                <w:rPr>
                  <w:rStyle w:val="Lienhypertexte"/>
                  <w:rFonts w:asciiTheme="minorBidi" w:hAnsiTheme="minorBidi" w:cstheme="minorBidi" w:hint="cs"/>
                  <w:rtl/>
                </w:rPr>
                <w:t>//</w:t>
              </w:r>
              <w:proofErr w:type="spellEnd"/>
            </w:hyperlink>
            <w:r w:rsidR="00FB65E9">
              <w:rPr>
                <w:rFonts w:hint="cs"/>
                <w:rtl/>
              </w:rPr>
              <w:t xml:space="preserve">                                                                       </w:t>
            </w:r>
            <w:proofErr w:type="spellStart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المستوى</w:t>
            </w:r>
            <w:r w:rsidR="00FB65E9" w:rsidRPr="006D16F4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proofErr w:type="spellEnd"/>
            <w:r w:rsidR="00FB65E9" w:rsidRPr="006D16F4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</w:t>
            </w:r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الثانية </w:t>
            </w:r>
            <w:proofErr w:type="spellStart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ماستر</w:t>
            </w:r>
            <w:proofErr w:type="spellEnd"/>
          </w:p>
          <w:p w:rsidR="007805C0" w:rsidRDefault="00FB65E9" w:rsidP="00302EC7">
            <w:pPr>
              <w:tabs>
                <w:tab w:val="left" w:pos="3930"/>
                <w:tab w:val="right" w:pos="10466"/>
              </w:tabs>
              <w:bidi/>
              <w:rPr>
                <w:rFonts w:asciiTheme="minorBidi" w:hAnsiTheme="minorBidi" w:cstheme="minorBidi"/>
                <w:rtl/>
              </w:rPr>
            </w:pPr>
            <w:r>
              <w:rPr>
                <w:rFonts w:hint="cs"/>
                <w:rtl/>
              </w:rPr>
              <w:t xml:space="preserve">                                  </w:t>
            </w:r>
            <w:hyperlink r:id="rId14" w:history="1">
              <w:r w:rsidRPr="00493D60">
                <w:rPr>
                  <w:rStyle w:val="Lienhypertexte"/>
                  <w:rFonts w:asciiTheme="minorBidi" w:hAnsiTheme="minorBidi" w:cstheme="minorBidi"/>
                </w:rPr>
                <w:t>asma.benguellah@cu-barika.dz</w:t>
              </w:r>
            </w:hyperlink>
            <w:r>
              <w:rPr>
                <w:rFonts w:hint="cs"/>
                <w:rtl/>
              </w:rPr>
              <w:t xml:space="preserve">                                                                             </w:t>
            </w:r>
            <w:r w:rsidRPr="00C37DD6">
              <w:rPr>
                <w:rFonts w:asciiTheme="minorBidi" w:hAnsiTheme="minorBidi" w:cs="Sultan normal" w:hint="cs"/>
                <w:b/>
                <w:bCs/>
                <w:rtl/>
              </w:rPr>
              <w:t>البريد الالكتروني</w:t>
            </w:r>
            <w:r w:rsidRPr="00E946D6">
              <w:rPr>
                <w:rStyle w:val="Lienhypertexte"/>
                <w:rFonts w:cstheme="minorBidi" w:hint="cs"/>
                <w:rtl/>
              </w:rPr>
              <w:t>:</w:t>
            </w:r>
            <w:r w:rsidR="00E946D6" w:rsidRPr="00E946D6">
              <w:rPr>
                <w:rStyle w:val="Lienhypertexte"/>
                <w:rFonts w:cstheme="minorBidi" w:hint="cs"/>
                <w:rtl/>
              </w:rPr>
              <w:t xml:space="preserve"> </w:t>
            </w:r>
            <w:r w:rsidR="00E946D6" w:rsidRPr="00E946D6">
              <w:rPr>
                <w:rStyle w:val="Lienhypertexte"/>
                <w:rFonts w:asciiTheme="minorBidi" w:hAnsiTheme="minorBidi" w:cstheme="minorBidi"/>
              </w:rPr>
              <w:t>hadjileilaa56@gmail.com</w:t>
            </w:r>
            <w:r>
              <w:rPr>
                <w:rtl/>
              </w:rPr>
              <w:tab/>
            </w:r>
            <w:r w:rsidR="007805C0">
              <w:rPr>
                <w:rFonts w:asciiTheme="minorBidi" w:hAnsiTheme="minorBidi" w:cstheme="minorBidi" w:hint="cs"/>
                <w:rtl/>
              </w:rPr>
              <w:t xml:space="preserve">                                     </w:t>
            </w:r>
          </w:p>
          <w:p w:rsidR="00FB65E9" w:rsidRDefault="00042312" w:rsidP="00302EC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proofErr w:type="spell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المقياس</w:t>
            </w:r>
            <w:r w:rsidR="007805C0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proofErr w:type="spellEnd"/>
            <w:r w:rsidR="007805C0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اللسانيات التعليمية. </w:t>
            </w:r>
            <w:r w:rsidR="007805C0">
              <w:rPr>
                <w:rFonts w:asciiTheme="minorBidi" w:hAnsiTheme="minorBidi" w:cstheme="minorBidi" w:hint="cs"/>
                <w:rtl/>
              </w:rPr>
              <w:t xml:space="preserve">   </w:t>
            </w:r>
            <w:r w:rsidR="00C37DD6">
              <w:rPr>
                <w:rFonts w:asciiTheme="minorBidi" w:hAnsiTheme="minorBidi" w:cstheme="minorBidi" w:hint="cs"/>
                <w:rtl/>
              </w:rPr>
              <w:t xml:space="preserve">                              </w:t>
            </w:r>
            <w:r w:rsidR="007805C0">
              <w:rPr>
                <w:rFonts w:asciiTheme="minorBidi" w:hAnsiTheme="minorBidi" w:cstheme="minorBidi" w:hint="cs"/>
                <w:rtl/>
              </w:rPr>
              <w:t xml:space="preserve">                                                           </w:t>
            </w:r>
            <w:r w:rsidR="00C37DD6">
              <w:rPr>
                <w:rFonts w:asciiTheme="minorBidi" w:hAnsiTheme="minorBidi" w:cstheme="minorBidi" w:hint="cs"/>
                <w:rtl/>
              </w:rPr>
              <w:t xml:space="preserve">    </w:t>
            </w:r>
            <w:r w:rsidR="00FB65E9">
              <w:rPr>
                <w:rFonts w:asciiTheme="minorBidi" w:hAnsiTheme="minorBidi" w:cstheme="minorBidi" w:hint="cs"/>
                <w:rtl/>
              </w:rPr>
              <w:t xml:space="preserve">             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الجامعة</w:t>
            </w:r>
            <w:proofErr w:type="gram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:.</w:t>
            </w:r>
            <w:proofErr w:type="gramEnd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المركز الجامعي </w:t>
            </w:r>
            <w:proofErr w:type="spellStart"/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بريكة</w:t>
            </w:r>
            <w:proofErr w:type="spellEnd"/>
          </w:p>
          <w:p w:rsidR="00FB65E9" w:rsidRDefault="007805C0" w:rsidP="00302EC7">
            <w:pPr>
              <w:bidi/>
            </w:pPr>
            <w:proofErr w:type="spell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تخصص:</w:t>
            </w:r>
            <w:proofErr w:type="spell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علوم اللسان العربي.                         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</w:t>
            </w: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</w:t>
            </w:r>
            <w:proofErr w:type="spellStart"/>
            <w:proofErr w:type="gram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القسم</w:t>
            </w:r>
            <w:proofErr w:type="gramEnd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proofErr w:type="spellEnd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</w:t>
            </w:r>
            <w:r w:rsidR="00E946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الأدب العربي</w:t>
            </w:r>
          </w:p>
          <w:p w:rsidR="007805C0" w:rsidRDefault="00CE26B0" w:rsidP="00CE26B0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r>
              <w:rPr>
                <w:rFonts w:asciiTheme="majorBidi" w:hAnsiTheme="majorBidi" w:cs="Sultan normal" w:hint="cs"/>
                <w:b/>
                <w:bCs/>
                <w:noProof/>
                <w:sz w:val="22"/>
                <w:szCs w:val="22"/>
                <w:rtl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44450</wp:posOffset>
                  </wp:positionV>
                  <wp:extent cx="6810375" cy="3305175"/>
                  <wp:effectExtent l="19050" t="0" r="9525" b="0"/>
                  <wp:wrapNone/>
                  <wp:docPr id="14" name="Image 2" descr="C:\Users\home\Documents\CleverPDF\screencapture-elearning-univ-biskra-dz-moodle-course-view-php-2024-07-28-17_05_39 (1)\imag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cuments\CleverPDF\screencapture-elearning-univ-biskra-dz-moodle-course-view-php-2024-07-28-17_05_39 (1)\imag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</w:t>
            </w:r>
            <w:r w:rsidR="007805C0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        </w:t>
            </w:r>
          </w:p>
          <w:p w:rsidR="00D624DA" w:rsidRDefault="00C37DD6" w:rsidP="007805C0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:rsidR="00D624DA" w:rsidRDefault="00D624DA" w:rsidP="00D624DA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D624DA" w:rsidRDefault="00D624DA" w:rsidP="00D624DA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5E4F46" w:rsidRDefault="005E4F46" w:rsidP="00E67867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E67867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/>
              </w:rPr>
            </w:pPr>
            <w:r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/>
              </w:rPr>
              <w:t xml:space="preserve">       </w:t>
            </w: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CE26B0" w:rsidP="00E67867">
            <w:pPr>
              <w:bidi/>
              <w:jc w:val="right"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r>
              <w:rPr>
                <w:rFonts w:asciiTheme="majorBidi" w:hAnsiTheme="majorBidi" w:cs="Sultan normal"/>
                <w:b/>
                <w:bCs/>
                <w:noProof/>
                <w:sz w:val="22"/>
                <w:szCs w:val="22"/>
                <w:rtl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29210</wp:posOffset>
                  </wp:positionV>
                  <wp:extent cx="1762125" cy="962025"/>
                  <wp:effectExtent l="19050" t="0" r="9525" b="0"/>
                  <wp:wrapNone/>
                  <wp:docPr id="1" name="Image 0" descr="télécharger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r (14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Pr="00EF6702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 w:bidi="ar-EG"/>
              </w:rPr>
            </w:pPr>
          </w:p>
        </w:tc>
      </w:tr>
    </w:tbl>
    <w:p w:rsidR="00477801" w:rsidRPr="00D624DA" w:rsidRDefault="00477801" w:rsidP="00D52A7B">
      <w:pPr>
        <w:tabs>
          <w:tab w:val="left" w:pos="1993"/>
        </w:tabs>
        <w:rPr>
          <w:sz w:val="2"/>
          <w:szCs w:val="2"/>
        </w:rPr>
      </w:pPr>
    </w:p>
    <w:p w:rsidR="005E4F46" w:rsidRPr="00CB7AFD" w:rsidRDefault="005E4F46" w:rsidP="00477801">
      <w:pPr>
        <w:rPr>
          <w:sz w:val="10"/>
          <w:szCs w:val="10"/>
        </w:rPr>
      </w:pPr>
    </w:p>
    <w:tbl>
      <w:tblPr>
        <w:tblStyle w:val="Grilledutableau"/>
        <w:tblW w:w="10494" w:type="dxa"/>
        <w:jc w:val="center"/>
        <w:tblLook w:val="04A0"/>
      </w:tblPr>
      <w:tblGrid>
        <w:gridCol w:w="710"/>
        <w:gridCol w:w="3150"/>
        <w:gridCol w:w="1385"/>
        <w:gridCol w:w="1277"/>
        <w:gridCol w:w="1201"/>
        <w:gridCol w:w="1378"/>
        <w:gridCol w:w="1393"/>
      </w:tblGrid>
      <w:tr w:rsidR="006A5D40" w:rsidRPr="0060576F" w:rsidTr="00E464D1">
        <w:trPr>
          <w:trHeight w:val="535"/>
          <w:jc w:val="center"/>
        </w:trPr>
        <w:tc>
          <w:tcPr>
            <w:tcW w:w="710" w:type="dxa"/>
            <w:vMerge w:val="restart"/>
            <w:shd w:val="clear" w:color="auto" w:fill="F2F2F2" w:themeFill="background1" w:themeFillShade="F2"/>
            <w:textDirection w:val="btLr"/>
          </w:tcPr>
          <w:p w:rsidR="0097651C" w:rsidRPr="0060576F" w:rsidRDefault="0097651C" w:rsidP="0097651C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Échelle</w:t>
            </w:r>
            <w:proofErr w:type="spellEnd"/>
            <w:r w:rsidRPr="0060576F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60576F">
              <w:rPr>
                <w:rFonts w:asciiTheme="majorBidi" w:hAnsiTheme="majorBidi" w:cstheme="majorBidi"/>
              </w:rPr>
              <w:t>d'évaluatio</w:t>
            </w:r>
            <w:r w:rsidR="00420687">
              <w:rPr>
                <w:rFonts w:asciiTheme="majorBidi" w:hAnsiTheme="majorBidi" w:cstheme="majorBidi"/>
              </w:rPr>
              <w:t>n</w:t>
            </w:r>
            <w:proofErr w:type="spellEnd"/>
          </w:p>
        </w:tc>
        <w:tc>
          <w:tcPr>
            <w:tcW w:w="315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FD4942" w:rsidP="00E464D1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FD4942">
              <w:rPr>
                <w:rFonts w:asciiTheme="majorBidi" w:hAnsiTheme="majorBidi" w:cstheme="majorBidi"/>
              </w:rPr>
              <w:t>Échelle</w:t>
            </w:r>
            <w:proofErr w:type="spellEnd"/>
            <w:r w:rsidRPr="00FD4942">
              <w:rPr>
                <w:rFonts w:asciiTheme="majorBidi" w:hAnsiTheme="majorBidi" w:cstheme="majorBidi"/>
              </w:rPr>
              <w:t xml:space="preserve"> de </w:t>
            </w:r>
            <w:proofErr w:type="spellStart"/>
            <w:r w:rsidRPr="00FD4942">
              <w:rPr>
                <w:rFonts w:asciiTheme="majorBidi" w:hAnsiTheme="majorBidi" w:cstheme="majorBidi"/>
              </w:rPr>
              <w:t>chaque</w:t>
            </w:r>
            <w:proofErr w:type="spellEnd"/>
            <w:r w:rsidRPr="00FD494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FD4942">
              <w:rPr>
                <w:rFonts w:asciiTheme="majorBidi" w:hAnsiTheme="majorBidi" w:cstheme="majorBidi"/>
              </w:rPr>
              <w:t>critère</w:t>
            </w:r>
            <w:proofErr w:type="spellEnd"/>
          </w:p>
        </w:tc>
        <w:tc>
          <w:tcPr>
            <w:tcW w:w="1385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Inexistant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Insuffisant</w:t>
            </w:r>
            <w:proofErr w:type="spellEnd"/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Moyen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Bien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Excellent</w:t>
            </w:r>
          </w:p>
        </w:tc>
      </w:tr>
      <w:tr w:rsidR="00420687" w:rsidRPr="0060576F" w:rsidTr="00E464D1">
        <w:trPr>
          <w:trHeight w:val="503"/>
          <w:jc w:val="center"/>
        </w:trPr>
        <w:tc>
          <w:tcPr>
            <w:tcW w:w="710" w:type="dxa"/>
            <w:vMerge/>
            <w:shd w:val="clear" w:color="auto" w:fill="F2F2F2" w:themeFill="background1" w:themeFillShade="F2"/>
          </w:tcPr>
          <w:p w:rsidR="0097651C" w:rsidRPr="0060576F" w:rsidRDefault="0097651C" w:rsidP="00D0301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50" w:type="dxa"/>
            <w:tcBorders>
              <w:right w:val="nil"/>
            </w:tcBorders>
            <w:vAlign w:val="center"/>
          </w:tcPr>
          <w:p w:rsidR="0097651C" w:rsidRPr="00F8497A" w:rsidRDefault="0097651C" w:rsidP="00E464D1">
            <w:pPr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Échelle de notation de chaque </w:t>
            </w:r>
            <w:r w:rsidR="00FD4942" w:rsidRPr="00F8497A">
              <w:rPr>
                <w:rFonts w:asciiTheme="majorBidi" w:hAnsiTheme="majorBidi" w:cstheme="majorBidi"/>
                <w:lang w:val="fr-FR"/>
              </w:rPr>
              <w:t>critère</w:t>
            </w:r>
          </w:p>
        </w:tc>
        <w:tc>
          <w:tcPr>
            <w:tcW w:w="1385" w:type="dxa"/>
            <w:tcBorders>
              <w:left w:val="nil"/>
              <w:bottom w:val="single" w:sz="4" w:space="0" w:color="auto"/>
              <w:right w:val="nil"/>
            </w:tcBorders>
            <w:shd w:val="clear" w:color="auto" w:fill="FFE1E1"/>
            <w:vAlign w:val="center"/>
          </w:tcPr>
          <w:p w:rsidR="0097651C" w:rsidRPr="0060576F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 w:rsidR="008F2401">
              <w:rPr>
                <w:rFonts w:asciiTheme="majorBidi" w:hAnsiTheme="majorBidi" w:cstheme="majorBidi"/>
              </w:rPr>
              <w:t>%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C6C6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25%</w:t>
            </w:r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EBE6C2" w:themeFill="accent1" w:themeFillShade="E6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50%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92D050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75%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00B050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100%</w:t>
            </w:r>
          </w:p>
        </w:tc>
      </w:tr>
      <w:tr w:rsidR="006A5D40" w:rsidRPr="0060576F" w:rsidTr="00E464D1">
        <w:trPr>
          <w:trHeight w:val="464"/>
          <w:jc w:val="center"/>
        </w:trPr>
        <w:tc>
          <w:tcPr>
            <w:tcW w:w="710" w:type="dxa"/>
            <w:vMerge/>
            <w:shd w:val="clear" w:color="auto" w:fill="F2F2F2" w:themeFill="background1" w:themeFillShade="F2"/>
          </w:tcPr>
          <w:p w:rsidR="0097651C" w:rsidRPr="0060576F" w:rsidRDefault="0097651C" w:rsidP="007A74E6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5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F8497A" w:rsidRDefault="0097651C" w:rsidP="00E464D1">
            <w:pPr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Échelle globales de la grille (</w:t>
            </w:r>
            <w:r w:rsidR="00454669" w:rsidRPr="00F8497A">
              <w:rPr>
                <w:rFonts w:asciiTheme="majorBidi" w:hAnsiTheme="majorBidi" w:cstheme="majorBidi"/>
                <w:lang w:val="fr-FR"/>
              </w:rPr>
              <w:t>3</w:t>
            </w:r>
            <w:r w:rsidR="00710F05">
              <w:rPr>
                <w:rFonts w:asciiTheme="majorBidi" w:hAnsiTheme="majorBidi" w:cstheme="majorBidi" w:hint="cs"/>
                <w:rtl/>
              </w:rPr>
              <w:t>2</w:t>
            </w:r>
            <w:r w:rsidRPr="00F8497A">
              <w:rPr>
                <w:rFonts w:asciiTheme="majorBidi" w:hAnsiTheme="majorBidi" w:cstheme="majorBidi"/>
                <w:lang w:val="fr-FR"/>
              </w:rPr>
              <w:t xml:space="preserve"> </w:t>
            </w:r>
            <w:r w:rsidR="00FD4942" w:rsidRPr="00F8497A">
              <w:rPr>
                <w:rFonts w:asciiTheme="majorBidi" w:hAnsiTheme="majorBidi" w:cstheme="majorBidi"/>
                <w:lang w:val="fr-FR"/>
              </w:rPr>
              <w:t>critère</w:t>
            </w:r>
            <w:r w:rsidRPr="00F8497A">
              <w:rPr>
                <w:rFonts w:asciiTheme="majorBidi" w:hAnsiTheme="majorBidi" w:cstheme="majorBidi"/>
                <w:lang w:val="fr-FR"/>
              </w:rPr>
              <w:t>s)</w:t>
            </w:r>
          </w:p>
        </w:tc>
        <w:tc>
          <w:tcPr>
            <w:tcW w:w="1385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E3E6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</w:t>
            </w:r>
            <w:r w:rsidRPr="009E3E61">
              <w:rPr>
                <w:rFonts w:asciiTheme="majorBidi" w:hAnsiTheme="majorBidi" w:cstheme="majorBidi"/>
              </w:rPr>
              <w:t xml:space="preserve">on </w:t>
            </w:r>
            <w:proofErr w:type="spellStart"/>
            <w:r w:rsidRPr="009E3E61">
              <w:rPr>
                <w:rFonts w:asciiTheme="majorBidi" w:hAnsiTheme="majorBidi" w:cstheme="majorBidi"/>
              </w:rPr>
              <w:t>satisfaisant</w:t>
            </w:r>
            <w:proofErr w:type="spellEnd"/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Insuffisant</w:t>
            </w:r>
            <w:proofErr w:type="spellEnd"/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Moyen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Bien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Excellent</w:t>
            </w:r>
          </w:p>
        </w:tc>
      </w:tr>
      <w:tr w:rsidR="00420687" w:rsidRPr="0060576F" w:rsidTr="00E464D1">
        <w:trPr>
          <w:trHeight w:val="503"/>
          <w:jc w:val="center"/>
        </w:trPr>
        <w:tc>
          <w:tcPr>
            <w:tcW w:w="710" w:type="dxa"/>
            <w:vMerge/>
            <w:shd w:val="clear" w:color="auto" w:fill="F2F2F2" w:themeFill="background1" w:themeFillShade="F2"/>
          </w:tcPr>
          <w:p w:rsidR="0097651C" w:rsidRPr="0060576F" w:rsidRDefault="0097651C" w:rsidP="007A74E6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50" w:type="dxa"/>
            <w:tcBorders>
              <w:right w:val="nil"/>
            </w:tcBorders>
            <w:vAlign w:val="center"/>
          </w:tcPr>
          <w:p w:rsidR="0097651C" w:rsidRDefault="0097651C" w:rsidP="00E464D1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Intervalle</w:t>
            </w:r>
            <w:proofErr w:type="spellEnd"/>
            <w:r>
              <w:rPr>
                <w:rFonts w:asciiTheme="majorBidi" w:hAnsiTheme="majorBidi" w:cstheme="majorBidi"/>
              </w:rPr>
              <w:t xml:space="preserve"> de notation </w:t>
            </w:r>
            <w:proofErr w:type="spellStart"/>
            <w:r>
              <w:rPr>
                <w:rFonts w:asciiTheme="majorBidi" w:hAnsiTheme="majorBidi" w:cstheme="majorBidi"/>
              </w:rPr>
              <w:t>globale</w:t>
            </w:r>
            <w:proofErr w:type="spellEnd"/>
          </w:p>
        </w:tc>
        <w:tc>
          <w:tcPr>
            <w:tcW w:w="1385" w:type="dxa"/>
            <w:tcBorders>
              <w:left w:val="nil"/>
              <w:right w:val="nil"/>
            </w:tcBorders>
            <w:shd w:val="clear" w:color="auto" w:fill="FFE1E1"/>
            <w:vAlign w:val="center"/>
          </w:tcPr>
          <w:p w:rsidR="0097651C" w:rsidRDefault="00FF3765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0-2</w:t>
            </w:r>
            <w:r w:rsidR="008F2401">
              <w:rPr>
                <w:rFonts w:asciiTheme="majorBidi" w:hAnsiTheme="majorBidi" w:cstheme="majorBidi"/>
              </w:rPr>
              <w:t>0%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C6C6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21-40%</w:t>
            </w:r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EBE6C2" w:themeFill="accent1" w:themeFillShade="E6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41</w:t>
            </w:r>
            <w:r w:rsidR="00FF3765"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60%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92D050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61</w:t>
            </w:r>
            <w:r w:rsidR="00FF3765"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/>
              </w:rPr>
              <w:t>80%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00B050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81-100%</w:t>
            </w:r>
          </w:p>
        </w:tc>
      </w:tr>
    </w:tbl>
    <w:p w:rsidR="002212BD" w:rsidRPr="002212BD" w:rsidRDefault="002212BD" w:rsidP="002212BD">
      <w:pPr>
        <w:shd w:val="clear" w:color="auto" w:fill="F2F2F2" w:themeFill="background1" w:themeFillShade="F2"/>
        <w:jc w:val="center"/>
        <w:rPr>
          <w:rFonts w:asciiTheme="majorBidi" w:hAnsiTheme="majorBidi" w:cstheme="majorBidi"/>
          <w:sz w:val="8"/>
          <w:szCs w:val="8"/>
          <w:rtl/>
        </w:rPr>
      </w:pPr>
    </w:p>
    <w:p w:rsidR="00E464D1" w:rsidRDefault="00E464D1" w:rsidP="00FB65E9">
      <w:pPr>
        <w:shd w:val="clear" w:color="auto" w:fill="F2F2F2" w:themeFill="background1" w:themeFillShade="F2"/>
        <w:jc w:val="center"/>
        <w:rPr>
          <w:rFonts w:asciiTheme="majorBidi" w:hAnsiTheme="majorBidi" w:cstheme="majorBidi"/>
          <w:sz w:val="22"/>
          <w:szCs w:val="22"/>
          <w:rtl/>
        </w:rPr>
      </w:pPr>
      <w:r>
        <w:rPr>
          <w:rFonts w:asciiTheme="majorBidi" w:hAnsiTheme="majorBidi" w:cstheme="majorBidi"/>
          <w:sz w:val="22"/>
          <w:szCs w:val="22"/>
        </w:rPr>
        <w:br w:type="page"/>
      </w:r>
    </w:p>
    <w:p w:rsidR="00FB65E9" w:rsidRPr="006828C5" w:rsidRDefault="00FB65E9" w:rsidP="00FB65E9">
      <w:pPr>
        <w:shd w:val="clear" w:color="auto" w:fill="F2F2F2" w:themeFill="background1" w:themeFillShade="F2"/>
        <w:jc w:val="center"/>
        <w:rPr>
          <w:rFonts w:asciiTheme="majorBidi" w:hAnsiTheme="majorBidi" w:cstheme="majorBidi"/>
          <w:sz w:val="4"/>
          <w:szCs w:val="4"/>
        </w:rPr>
      </w:pPr>
    </w:p>
    <w:tbl>
      <w:tblPr>
        <w:tblStyle w:val="Grilledutableau"/>
        <w:tblW w:w="5000" w:type="pct"/>
        <w:tblLook w:val="04A0"/>
      </w:tblPr>
      <w:tblGrid>
        <w:gridCol w:w="661"/>
        <w:gridCol w:w="693"/>
        <w:gridCol w:w="5014"/>
        <w:gridCol w:w="989"/>
        <w:gridCol w:w="1025"/>
        <w:gridCol w:w="741"/>
        <w:gridCol w:w="647"/>
        <w:gridCol w:w="912"/>
      </w:tblGrid>
      <w:tr w:rsidR="0097651C" w:rsidRPr="0060576F" w:rsidTr="00D15C83">
        <w:trPr>
          <w:trHeight w:val="670"/>
        </w:trPr>
        <w:tc>
          <w:tcPr>
            <w:tcW w:w="2980" w:type="pct"/>
            <w:gridSpan w:val="3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Critères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d’analyse</w:t>
            </w:r>
            <w:proofErr w:type="spellEnd"/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Inexistant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0%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</w:rPr>
              <w:t>Insuffisant</w:t>
            </w:r>
            <w:proofErr w:type="spellEnd"/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25%</w:t>
            </w: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Moyen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50%</w:t>
            </w:r>
          </w:p>
        </w:tc>
        <w:tc>
          <w:tcPr>
            <w:tcW w:w="303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Bien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75%</w:t>
            </w:r>
          </w:p>
        </w:tc>
        <w:tc>
          <w:tcPr>
            <w:tcW w:w="427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Excellent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100%</w:t>
            </w:r>
          </w:p>
        </w:tc>
      </w:tr>
      <w:tr w:rsidR="00D87732" w:rsidRPr="0060576F" w:rsidTr="00574903">
        <w:trPr>
          <w:trHeight w:val="527"/>
        </w:trPr>
        <w:tc>
          <w:tcPr>
            <w:tcW w:w="309" w:type="pct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D87732" w:rsidRPr="00B744F4" w:rsidRDefault="00D87732" w:rsidP="00D87732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44F4">
              <w:rPr>
                <w:rFonts w:asciiTheme="majorBidi" w:hAnsiTheme="majorBidi" w:cstheme="majorBidi"/>
                <w:b/>
                <w:bCs/>
              </w:rPr>
              <w:t xml:space="preserve">Aspects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organisationnels</w:t>
            </w:r>
            <w:proofErr w:type="spellEnd"/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D87732" w:rsidRPr="00C03B51" w:rsidRDefault="00D87732" w:rsidP="00D87732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Clarté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 la </w:t>
            </w:r>
            <w:proofErr w:type="spellStart"/>
            <w:r w:rsidRPr="00C03B51">
              <w:rPr>
                <w:rFonts w:asciiTheme="majorBidi" w:hAnsiTheme="majorBidi" w:cstheme="majorBidi"/>
              </w:rPr>
              <w:t>présentation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D87732" w:rsidRPr="00197041" w:rsidRDefault="00447868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D87732" w:rsidRPr="00197041" w:rsidRDefault="00447868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D87732" w:rsidRPr="00197041" w:rsidRDefault="00447868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D87732" w:rsidRPr="00197041" w:rsidRDefault="00447868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D87732" w:rsidRPr="00197041" w:rsidRDefault="00447868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49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Description du </w:t>
            </w:r>
            <w:proofErr w:type="spellStart"/>
            <w:r w:rsidRPr="00C03B51">
              <w:rPr>
                <w:rFonts w:asciiTheme="majorBidi" w:hAnsiTheme="majorBidi" w:cstheme="majorBidi"/>
              </w:rPr>
              <w:t>cours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5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Plan et structuration du cours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43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Carte </w:t>
            </w:r>
            <w:proofErr w:type="spellStart"/>
            <w:r w:rsidRPr="00C03B51">
              <w:rPr>
                <w:rFonts w:asciiTheme="majorBidi" w:hAnsiTheme="majorBidi" w:cstheme="majorBidi"/>
              </w:rPr>
              <w:t>conceptuelle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5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Détermination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du public </w:t>
            </w:r>
            <w:proofErr w:type="spellStart"/>
            <w:r w:rsidRPr="00C03B51">
              <w:rPr>
                <w:rFonts w:asciiTheme="majorBidi" w:hAnsiTheme="majorBidi" w:cstheme="majorBidi"/>
              </w:rPr>
              <w:t>cible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51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Présentation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 </w:t>
            </w:r>
            <w:proofErr w:type="spellStart"/>
            <w:r w:rsidRPr="00C03B51">
              <w:rPr>
                <w:rFonts w:asciiTheme="majorBidi" w:hAnsiTheme="majorBidi" w:cstheme="majorBidi"/>
              </w:rPr>
              <w:t>l’auteur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Syllabus Et Charte D'apprentissage: Règles de fonctionnement du cours </w:t>
            </w:r>
            <w:r w:rsidRPr="00F8497A">
              <w:rPr>
                <w:rFonts w:asciiTheme="majorBidi" w:hAnsiTheme="majorBidi" w:cstheme="majorBidi"/>
                <w:sz w:val="16"/>
                <w:szCs w:val="16"/>
                <w:lang w:val="fr-FR"/>
              </w:rPr>
              <w:t>(L'absentéisme, L'engagement dans le cours: La participation des étudiants au cours)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A3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414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Duré</w:t>
            </w:r>
            <w:r w:rsidR="00F73BF8" w:rsidRPr="00F8497A">
              <w:rPr>
                <w:rFonts w:asciiTheme="majorBidi" w:hAnsiTheme="majorBidi" w:cstheme="majorBidi"/>
                <w:lang w:val="fr-FR"/>
              </w:rPr>
              <w:t>e</w:t>
            </w:r>
            <w:r w:rsidRPr="00F8497A">
              <w:rPr>
                <w:rFonts w:asciiTheme="majorBidi" w:hAnsiTheme="majorBidi" w:cstheme="majorBidi"/>
                <w:lang w:val="fr-FR"/>
              </w:rPr>
              <w:t xml:space="preserve"> et calendrier du cours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33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Cohérence entre les trois systèmes (entrée, apprentissage et sortie)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85C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38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Les canaux des communications (plateforme, email, forum de discussions, …)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tabs>
                <w:tab w:val="left" w:pos="9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85C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47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Utilisation des verbes d'action “taxonomie de bloom” 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767EC4" w:rsidRPr="00E110FA" w:rsidTr="00302EC7">
        <w:trPr>
          <w:trHeight w:val="588"/>
        </w:trPr>
        <w:tc>
          <w:tcPr>
            <w:tcW w:w="2980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67EC4" w:rsidRPr="00F8497A" w:rsidRDefault="00767EC4" w:rsidP="00D15C83">
            <w:pPr>
              <w:pStyle w:val="Paragraphedeliste"/>
              <w:ind w:left="17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Évaluation de L’aspects organisationnels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11 Critères)/11</m:t>
              </m:r>
            </m:oMath>
          </w:p>
        </w:tc>
        <w:tc>
          <w:tcPr>
            <w:tcW w:w="94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7EC4" w:rsidRPr="00574903" w:rsidRDefault="00767EC4" w:rsidP="00187A3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highlight w:val="darkGreen"/>
                <w:rtl/>
                <w:lang w:bidi="ar-DZ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7EC4" w:rsidRPr="00EA3045" w:rsidRDefault="00767EC4" w:rsidP="00767EC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B8752D" w:rsidRPr="00E110FA" w:rsidTr="00B8752D">
        <w:trPr>
          <w:trHeight w:val="122"/>
        </w:trPr>
        <w:tc>
          <w:tcPr>
            <w:tcW w:w="5000" w:type="pct"/>
            <w:gridSpan w:val="8"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B8752D" w:rsidRPr="00E110FA" w:rsidRDefault="00B8752D" w:rsidP="008B49FF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</w:tr>
      <w:tr w:rsidR="008B49FF" w:rsidRPr="0060576F" w:rsidTr="00D15C83">
        <w:trPr>
          <w:trHeight w:val="696"/>
        </w:trPr>
        <w:tc>
          <w:tcPr>
            <w:tcW w:w="309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B744F4" w:rsidRDefault="008B49FF" w:rsidP="008B49FF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44F4">
              <w:rPr>
                <w:rFonts w:asciiTheme="majorBidi" w:hAnsiTheme="majorBidi" w:cstheme="majorBidi"/>
                <w:b/>
                <w:bCs/>
              </w:rPr>
              <w:t xml:space="preserve">Le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Système</w:t>
            </w:r>
            <w:proofErr w:type="spellEnd"/>
            <w:r w:rsidRPr="00B744F4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d'entrée</w:t>
            </w:r>
            <w:proofErr w:type="spellEnd"/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F73BF8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F9119C">
              <w:rPr>
                <w:rFonts w:asciiTheme="majorBidi" w:hAnsiTheme="majorBidi" w:cstheme="majorBidi"/>
              </w:rPr>
              <w:t xml:space="preserve">Les </w:t>
            </w:r>
            <w:proofErr w:type="spellStart"/>
            <w:r w:rsidRPr="00F9119C">
              <w:rPr>
                <w:rFonts w:asciiTheme="majorBidi" w:hAnsiTheme="majorBidi" w:cstheme="majorBidi"/>
              </w:rPr>
              <w:t>objecti</w:t>
            </w:r>
            <w:r w:rsidR="00F73BF8">
              <w:rPr>
                <w:rFonts w:asciiTheme="majorBidi" w:hAnsiTheme="majorBidi" w:cstheme="majorBidi"/>
              </w:rPr>
              <w:t>f</w:t>
            </w:r>
            <w:r w:rsidRPr="00F9119C">
              <w:rPr>
                <w:rFonts w:asciiTheme="majorBidi" w:hAnsiTheme="majorBidi" w:cstheme="majorBidi"/>
              </w:rPr>
              <w:t>s</w:t>
            </w:r>
            <w:proofErr w:type="spellEnd"/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tabs>
                <w:tab w:val="left" w:pos="362"/>
              </w:tabs>
              <w:ind w:left="503" w:hanging="425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Formulation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objectifs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généraux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74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Formulation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objectifs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spécifiques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A3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95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Formulation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objectifs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mesurables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31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Prérequis</w:t>
            </w:r>
            <w:proofErr w:type="spellEnd"/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Détermination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prérequis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A72B5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51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Test </w:t>
            </w:r>
            <w:proofErr w:type="spellStart"/>
            <w:r w:rsidRPr="00C03B51">
              <w:rPr>
                <w:rFonts w:asciiTheme="majorBidi" w:hAnsiTheme="majorBidi" w:cstheme="majorBidi"/>
              </w:rPr>
              <w:t>d’entrée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A3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Orientation vers des ressources (en cas d’échec au test d’entrée) afin d’atteindre le Seuil de connaissances nécessaires, pour passer au système d’apprentissage.</w:t>
            </w:r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cantSplit/>
          <w:trHeight w:val="611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B77D9E">
              <w:rPr>
                <w:rFonts w:asciiTheme="majorBidi" w:hAnsiTheme="majorBidi" w:cstheme="majorBidi"/>
              </w:rPr>
              <w:t>prés</w:t>
            </w:r>
            <w:proofErr w:type="spellEnd"/>
            <w:r w:rsidRPr="00B77D9E">
              <w:rPr>
                <w:rFonts w:asciiTheme="majorBidi" w:hAnsiTheme="majorBidi" w:cstheme="majorBidi"/>
              </w:rPr>
              <w:t xml:space="preserve"> test</w:t>
            </w: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B77D9E">
              <w:rPr>
                <w:rFonts w:asciiTheme="majorBidi" w:hAnsiTheme="majorBidi" w:cstheme="majorBidi"/>
              </w:rPr>
              <w:t xml:space="preserve">Existence de </w:t>
            </w:r>
            <w:proofErr w:type="spellStart"/>
            <w:r w:rsidRPr="00B77D9E">
              <w:rPr>
                <w:rFonts w:asciiTheme="majorBidi" w:hAnsiTheme="majorBidi" w:cstheme="majorBidi"/>
              </w:rPr>
              <w:t>pré</w:t>
            </w:r>
            <w:proofErr w:type="spellEnd"/>
            <w:r w:rsidRPr="00B77D9E">
              <w:rPr>
                <w:rFonts w:asciiTheme="majorBidi" w:hAnsiTheme="majorBidi" w:cstheme="majorBidi"/>
              </w:rPr>
              <w:t>-test.</w:t>
            </w:r>
          </w:p>
        </w:tc>
        <w:tc>
          <w:tcPr>
            <w:tcW w:w="46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767EC4" w:rsidRPr="00E110FA" w:rsidTr="00302EC7">
        <w:trPr>
          <w:cantSplit/>
          <w:trHeight w:val="595"/>
        </w:trPr>
        <w:tc>
          <w:tcPr>
            <w:tcW w:w="2980" w:type="pct"/>
            <w:gridSpan w:val="3"/>
            <w:shd w:val="clear" w:color="auto" w:fill="F2F2F2" w:themeFill="background1" w:themeFillShade="F2"/>
            <w:vAlign w:val="center"/>
          </w:tcPr>
          <w:p w:rsidR="00767EC4" w:rsidRPr="00F8497A" w:rsidRDefault="00767EC4" w:rsidP="00767EC4">
            <w:pPr>
              <w:pStyle w:val="Paragraphedeliste"/>
              <w:ind w:left="362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Évaluation de système d'entrée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7 Critères)/7</m:t>
              </m:r>
            </m:oMath>
          </w:p>
        </w:tc>
        <w:tc>
          <w:tcPr>
            <w:tcW w:w="943" w:type="pct"/>
            <w:gridSpan w:val="2"/>
            <w:shd w:val="clear" w:color="auto" w:fill="FFFFFF" w:themeFill="background1"/>
            <w:vAlign w:val="center"/>
          </w:tcPr>
          <w:p w:rsidR="00767EC4" w:rsidRPr="00E110FA" w:rsidRDefault="00767EC4" w:rsidP="00767EC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767EC4" w:rsidRPr="00E110FA" w:rsidRDefault="00767EC4" w:rsidP="00767EC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</w:tbl>
    <w:p w:rsidR="00B744F4" w:rsidRPr="00E110FA" w:rsidRDefault="00B744F4">
      <w:pPr>
        <w:rPr>
          <w:lang w:val="fr-FR"/>
        </w:rPr>
      </w:pPr>
    </w:p>
    <w:p w:rsidR="00E464D1" w:rsidRDefault="00E464D1">
      <w:pPr>
        <w:rPr>
          <w:rtl/>
          <w:lang w:val="fr-FR"/>
        </w:rPr>
      </w:pPr>
    </w:p>
    <w:p w:rsidR="006E2FDA" w:rsidRPr="00E110FA" w:rsidRDefault="006E2FDA">
      <w:pPr>
        <w:rPr>
          <w:lang w:val="fr-FR"/>
        </w:rPr>
      </w:pPr>
    </w:p>
    <w:p w:rsidR="001B639C" w:rsidRPr="00E110FA" w:rsidRDefault="001B639C">
      <w:pPr>
        <w:rPr>
          <w:lang w:val="fr-FR"/>
        </w:rPr>
      </w:pPr>
    </w:p>
    <w:tbl>
      <w:tblPr>
        <w:tblStyle w:val="Grilledutableau"/>
        <w:tblW w:w="5000" w:type="pct"/>
        <w:tblLook w:val="04A0"/>
      </w:tblPr>
      <w:tblGrid>
        <w:gridCol w:w="656"/>
        <w:gridCol w:w="692"/>
        <w:gridCol w:w="5021"/>
        <w:gridCol w:w="985"/>
        <w:gridCol w:w="1028"/>
        <w:gridCol w:w="741"/>
        <w:gridCol w:w="647"/>
        <w:gridCol w:w="912"/>
      </w:tblGrid>
      <w:tr w:rsidR="008B49FF" w:rsidRPr="0060576F" w:rsidTr="00157E7E">
        <w:trPr>
          <w:trHeight w:val="549"/>
        </w:trPr>
        <w:tc>
          <w:tcPr>
            <w:tcW w:w="307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B744F4" w:rsidRDefault="008B49FF" w:rsidP="005220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lastRenderedPageBreak/>
              <w:t>Système</w:t>
            </w:r>
            <w:proofErr w:type="spellEnd"/>
            <w:r w:rsidRPr="00B744F4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d'apprentissage</w:t>
            </w:r>
            <w:proofErr w:type="spellEnd"/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Contenu</w:t>
            </w:r>
            <w:proofErr w:type="spellEnd"/>
          </w:p>
        </w:tc>
        <w:tc>
          <w:tcPr>
            <w:tcW w:w="2350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Description claire </w:t>
            </w:r>
            <w:proofErr w:type="gramStart"/>
            <w:r w:rsidRPr="00F8497A">
              <w:rPr>
                <w:rFonts w:asciiTheme="majorBidi" w:hAnsiTheme="majorBidi" w:cstheme="majorBidi"/>
                <w:lang w:val="fr-FR"/>
              </w:rPr>
              <w:t>du différentes parties</w:t>
            </w:r>
            <w:proofErr w:type="gramEnd"/>
            <w:r w:rsidRPr="00F8497A">
              <w:rPr>
                <w:rFonts w:asciiTheme="majorBidi" w:hAnsiTheme="majorBidi" w:cstheme="majorBidi"/>
                <w:lang w:val="fr-FR"/>
              </w:rPr>
              <w:t xml:space="preserve"> du cours.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555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Progression </w:t>
            </w:r>
            <w:proofErr w:type="spellStart"/>
            <w:r w:rsidRPr="00C03B51">
              <w:rPr>
                <w:rFonts w:asciiTheme="majorBidi" w:hAnsiTheme="majorBidi" w:cstheme="majorBidi"/>
              </w:rPr>
              <w:t>logique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apprentissages</w:t>
            </w:r>
            <w:proofErr w:type="spellEnd"/>
            <w:r w:rsidRPr="00C03B51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561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L'équilibre entre les chapitres du cours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6A8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708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vAlign w:val="center"/>
          </w:tcPr>
          <w:p w:rsidR="008B49FF" w:rsidRPr="00F8497A" w:rsidRDefault="00E52C05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Les balises pédagogiques et </w:t>
            </w:r>
            <w:r w:rsidR="008B49FF" w:rsidRPr="00F8497A">
              <w:rPr>
                <w:rFonts w:asciiTheme="majorBidi" w:hAnsiTheme="majorBidi" w:cstheme="majorBidi"/>
                <w:lang w:val="fr-FR"/>
              </w:rPr>
              <w:t>Retenir l’essentiel (Résumé, Conclusion, Les éléments clés</w:t>
            </w:r>
            <w:r w:rsidRPr="00F8497A">
              <w:rPr>
                <w:rFonts w:asciiTheme="majorBidi" w:hAnsiTheme="majorBidi" w:cstheme="majorBidi"/>
                <w:lang w:val="fr-FR"/>
              </w:rPr>
              <w:t>, exemple, remarques, …</w:t>
            </w:r>
            <w:r w:rsidR="008B49FF" w:rsidRPr="00F8497A">
              <w:rPr>
                <w:rFonts w:asciiTheme="majorBidi" w:hAnsiTheme="majorBidi" w:cstheme="majorBidi"/>
                <w:lang w:val="fr-FR"/>
              </w:rPr>
              <w:t>)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627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B36DDF">
              <w:rPr>
                <w:rFonts w:asciiTheme="majorBidi" w:hAnsiTheme="majorBidi" w:cstheme="majorBidi"/>
              </w:rPr>
              <w:t>Activités</w:t>
            </w:r>
            <w:proofErr w:type="spellEnd"/>
            <w:r w:rsidRPr="00B36DDF">
              <w:rPr>
                <w:rFonts w:asciiTheme="majorBidi" w:hAnsiTheme="majorBidi" w:cstheme="majorBidi"/>
              </w:rPr>
              <w:t xml:space="preserve"> et </w:t>
            </w:r>
            <w:proofErr w:type="spellStart"/>
            <w:r w:rsidRPr="00B36DDF">
              <w:rPr>
                <w:rFonts w:asciiTheme="majorBidi" w:hAnsiTheme="majorBidi" w:cstheme="majorBidi"/>
              </w:rPr>
              <w:t>ressources</w:t>
            </w:r>
            <w:proofErr w:type="spellEnd"/>
          </w:p>
        </w:tc>
        <w:tc>
          <w:tcPr>
            <w:tcW w:w="2350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Activités diverses adapté a chaque unité d'apprentissage (</w:t>
            </w:r>
            <w:proofErr w:type="gramStart"/>
            <w:r w:rsidRPr="00F8497A">
              <w:rPr>
                <w:rFonts w:asciiTheme="majorBidi" w:hAnsiTheme="majorBidi" w:cstheme="majorBidi"/>
                <w:lang w:val="fr-FR"/>
              </w:rPr>
              <w:t>TD ,TP</w:t>
            </w:r>
            <w:proofErr w:type="gramEnd"/>
            <w:r w:rsidRPr="00F8497A">
              <w:rPr>
                <w:rFonts w:asciiTheme="majorBidi" w:hAnsiTheme="majorBidi" w:cstheme="majorBidi"/>
                <w:lang w:val="fr-FR"/>
              </w:rPr>
              <w:t xml:space="preserve"> ,Quiz, Questions ,</w:t>
            </w:r>
            <w:r w:rsidRPr="00F8497A">
              <w:rPr>
                <w:lang w:val="fr-FR"/>
              </w:rPr>
              <w:t xml:space="preserve"> </w:t>
            </w:r>
            <w:r w:rsidRPr="00F8497A">
              <w:rPr>
                <w:rFonts w:asciiTheme="majorBidi" w:hAnsiTheme="majorBidi" w:cstheme="majorBidi"/>
                <w:lang w:val="fr-FR"/>
              </w:rPr>
              <w:t>QCM, QCU, QRC.)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613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Système d'apprentissage basé sur un feedback (Chat, Email, Meeting, …)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707"/>
        </w:trPr>
        <w:tc>
          <w:tcPr>
            <w:tcW w:w="307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Appui et soutien du cours par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differents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 xml:space="preserve"> ressources d’aides (Image, Vidéos,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Chart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 xml:space="preserve">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graphic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 xml:space="preserve">,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Pdf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>, Site web, …)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0E0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1E3D54" w:rsidRPr="00E110FA" w:rsidTr="00302EC7">
        <w:trPr>
          <w:trHeight w:val="626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D54" w:rsidRPr="00F8497A" w:rsidRDefault="001E3D54" w:rsidP="00D15C83">
            <w:pPr>
              <w:pStyle w:val="Paragraphedeliste"/>
              <w:ind w:left="17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Évaluation de système d'apprentissage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7 Critères)/7</m:t>
              </m:r>
            </m:oMath>
          </w:p>
        </w:tc>
        <w:tc>
          <w:tcPr>
            <w:tcW w:w="942" w:type="pct"/>
            <w:gridSpan w:val="2"/>
            <w:shd w:val="clear" w:color="auto" w:fill="FFFFFF" w:themeFill="background1"/>
            <w:vAlign w:val="center"/>
          </w:tcPr>
          <w:p w:rsidR="001E3D54" w:rsidRPr="00E110FA" w:rsidRDefault="001E3D54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1E3D54" w:rsidRPr="00EA3045" w:rsidRDefault="001E3D54" w:rsidP="001E3D5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  <w:tr w:rsidR="00A661F2" w:rsidRPr="00E110FA" w:rsidTr="001B639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661F2" w:rsidRPr="00CB186A" w:rsidRDefault="00A661F2" w:rsidP="00007D96">
            <w:pPr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:rsidR="002212BD" w:rsidRPr="00E110FA" w:rsidRDefault="002212BD" w:rsidP="00007D96">
            <w:pPr>
              <w:rPr>
                <w:rFonts w:asciiTheme="majorBidi" w:hAnsiTheme="majorBidi" w:cstheme="majorBidi"/>
                <w:sz w:val="6"/>
                <w:szCs w:val="6"/>
                <w:lang w:val="fr-FR"/>
              </w:rPr>
            </w:pPr>
          </w:p>
        </w:tc>
      </w:tr>
      <w:tr w:rsidR="002212BD" w:rsidRPr="00E110FA" w:rsidTr="001B639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12BD" w:rsidRPr="00E464D1" w:rsidRDefault="002212BD" w:rsidP="00007D96">
            <w:pPr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</w:tc>
      </w:tr>
      <w:tr w:rsidR="008B49FF" w:rsidRPr="0060576F" w:rsidTr="00157E7E">
        <w:trPr>
          <w:trHeight w:val="435"/>
        </w:trPr>
        <w:tc>
          <w:tcPr>
            <w:tcW w:w="30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8B49FF" w:rsidRPr="0060576F" w:rsidRDefault="008B49FF" w:rsidP="00522085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Système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60576F">
              <w:rPr>
                <w:rFonts w:asciiTheme="majorBidi" w:hAnsiTheme="majorBidi" w:cstheme="majorBidi"/>
              </w:rPr>
              <w:t>de sortie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8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Évaluation des acquis ou post-test</w:t>
            </w: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top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13"/>
        </w:trPr>
        <w:tc>
          <w:tcPr>
            <w:tcW w:w="307" w:type="pct"/>
            <w:vMerge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8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Stratégie d’orientation en cas de succès.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5CCB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5CCB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33"/>
        </w:trPr>
        <w:tc>
          <w:tcPr>
            <w:tcW w:w="307" w:type="pct"/>
            <w:vMerge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8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En cas d’échec présence de remédiation/réorientation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9E3A76" w:rsidRPr="00E110FA" w:rsidTr="00302EC7">
        <w:trPr>
          <w:trHeight w:val="519"/>
        </w:trPr>
        <w:tc>
          <w:tcPr>
            <w:tcW w:w="2981" w:type="pct"/>
            <w:gridSpan w:val="3"/>
            <w:shd w:val="clear" w:color="auto" w:fill="F2F2F2" w:themeFill="background1" w:themeFillShade="F2"/>
            <w:vAlign w:val="center"/>
          </w:tcPr>
          <w:p w:rsidR="009E3A76" w:rsidRPr="00F8497A" w:rsidRDefault="009E3A76" w:rsidP="00CB186A">
            <w:pPr>
              <w:pStyle w:val="Paragraphedeliste"/>
              <w:ind w:left="362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Évaluation de système de sortie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3 Critères)/3</m:t>
              </m:r>
            </m:oMath>
          </w:p>
        </w:tc>
        <w:tc>
          <w:tcPr>
            <w:tcW w:w="942" w:type="pct"/>
            <w:gridSpan w:val="2"/>
            <w:shd w:val="clear" w:color="auto" w:fill="FFFFFF" w:themeFill="background1"/>
            <w:vAlign w:val="center"/>
          </w:tcPr>
          <w:p w:rsidR="009E3A76" w:rsidRPr="00E110FA" w:rsidRDefault="009E3A76" w:rsidP="00CB18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9E3A76" w:rsidRPr="00EA3045" w:rsidRDefault="009E3A76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  <w:tr w:rsidR="00A661F2" w:rsidRPr="00E110FA" w:rsidTr="001B639C">
        <w:trPr>
          <w:trHeight w:val="154"/>
        </w:trPr>
        <w:tc>
          <w:tcPr>
            <w:tcW w:w="5000" w:type="pct"/>
            <w:gridSpan w:val="8"/>
            <w:tcBorders>
              <w:left w:val="nil"/>
              <w:right w:val="nil"/>
            </w:tcBorders>
            <w:vAlign w:val="center"/>
          </w:tcPr>
          <w:p w:rsidR="00A661F2" w:rsidRPr="00E110FA" w:rsidRDefault="00A661F2" w:rsidP="00A7326D">
            <w:pPr>
              <w:ind w:left="454" w:hanging="283"/>
              <w:rPr>
                <w:rFonts w:asciiTheme="majorBidi" w:hAnsiTheme="majorBidi" w:cstheme="majorBidi"/>
                <w:sz w:val="6"/>
                <w:szCs w:val="6"/>
                <w:lang w:val="fr-FR"/>
              </w:rPr>
            </w:pPr>
          </w:p>
        </w:tc>
      </w:tr>
      <w:tr w:rsidR="008B49FF" w:rsidRPr="0060576F" w:rsidTr="00157E7E">
        <w:trPr>
          <w:trHeight w:val="431"/>
        </w:trPr>
        <w:tc>
          <w:tcPr>
            <w:tcW w:w="307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Bibliographie</w:t>
            </w:r>
            <w:proofErr w:type="spellEnd"/>
          </w:p>
        </w:tc>
        <w:tc>
          <w:tcPr>
            <w:tcW w:w="2674" w:type="pct"/>
            <w:gridSpan w:val="2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Proposition </w:t>
            </w:r>
            <w:proofErr w:type="spellStart"/>
            <w:r w:rsidRPr="00C03B51">
              <w:rPr>
                <w:rFonts w:asciiTheme="majorBidi" w:hAnsiTheme="majorBidi" w:cstheme="majorBidi"/>
              </w:rPr>
              <w:t>d’une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bibliographie</w:t>
            </w:r>
            <w:proofErr w:type="spellEnd"/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09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Actualité et variété des références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85C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29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Utilisation des aides cognitives (Glossaires, Abréviations, ….)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07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</w:rPr>
            </w:pPr>
            <w:proofErr w:type="spellStart"/>
            <w:r w:rsidRPr="00F92394">
              <w:rPr>
                <w:rFonts w:asciiTheme="majorBidi" w:hAnsiTheme="majorBidi" w:cstheme="majorBidi"/>
              </w:rPr>
              <w:t>Règles</w:t>
            </w:r>
            <w:proofErr w:type="spellEnd"/>
            <w:r w:rsidRPr="00F92394">
              <w:rPr>
                <w:rFonts w:asciiTheme="majorBidi" w:hAnsiTheme="majorBidi" w:cstheme="majorBidi"/>
              </w:rPr>
              <w:t xml:space="preserve"> de citation</w:t>
            </w:r>
          </w:p>
        </w:tc>
        <w:tc>
          <w:tcPr>
            <w:tcW w:w="46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5CCB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447868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2EC7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CB186A" w:rsidRPr="00930B07" w:rsidTr="00302EC7">
        <w:trPr>
          <w:trHeight w:val="590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B186A" w:rsidRPr="00F8497A" w:rsidRDefault="00CB186A" w:rsidP="00CB18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  <w:t>Évaluation de la Bibliographie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4 Critères)/4</m:t>
              </m:r>
            </m:oMath>
          </w:p>
        </w:tc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186A" w:rsidRPr="00930B07" w:rsidRDefault="00CB186A" w:rsidP="00CB186A">
            <w:pPr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186A" w:rsidRPr="00930B07" w:rsidRDefault="00CB186A" w:rsidP="00CB186A">
            <w:pPr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</w:tr>
      <w:tr w:rsidR="001D6E6C" w:rsidRPr="00930B07" w:rsidTr="001B639C">
        <w:trPr>
          <w:trHeight w:val="100"/>
        </w:trPr>
        <w:tc>
          <w:tcPr>
            <w:tcW w:w="5000" w:type="pct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D6E6C" w:rsidRPr="00E110FA" w:rsidRDefault="001D6E6C" w:rsidP="00CB186A">
            <w:pPr>
              <w:jc w:val="center"/>
              <w:rPr>
                <w:rFonts w:asciiTheme="majorBidi" w:hAnsiTheme="majorBidi" w:cstheme="majorBidi"/>
                <w:b/>
                <w:bCs/>
                <w:sz w:val="4"/>
                <w:szCs w:val="4"/>
                <w:lang w:val="fr-FR" w:bidi="ar-DZ"/>
              </w:rPr>
            </w:pPr>
          </w:p>
          <w:p w:rsidR="00E464D1" w:rsidRPr="00E110FA" w:rsidRDefault="00E464D1" w:rsidP="00CB186A">
            <w:pPr>
              <w:jc w:val="center"/>
              <w:rPr>
                <w:rFonts w:asciiTheme="majorBidi" w:hAnsiTheme="majorBidi" w:cstheme="majorBidi"/>
                <w:b/>
                <w:bCs/>
                <w:sz w:val="4"/>
                <w:szCs w:val="4"/>
                <w:lang w:val="fr-FR" w:bidi="ar-DZ"/>
              </w:rPr>
            </w:pPr>
          </w:p>
        </w:tc>
      </w:tr>
      <w:tr w:rsidR="001D6E6C" w:rsidRPr="0060576F" w:rsidTr="00302EC7">
        <w:trPr>
          <w:trHeight w:val="399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D6E6C" w:rsidRPr="00CB186A" w:rsidRDefault="001D6E6C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Évaluation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L’aspects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organisationnels</w:t>
            </w:r>
            <w:proofErr w:type="spellEnd"/>
          </w:p>
        </w:tc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E6C" w:rsidRPr="00CB186A" w:rsidRDefault="001D6E6C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D6E6C" w:rsidRPr="00767EC4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D6E6C" w:rsidRPr="0060576F" w:rsidTr="00302EC7">
        <w:trPr>
          <w:trHeight w:val="419"/>
        </w:trPr>
        <w:tc>
          <w:tcPr>
            <w:tcW w:w="2981" w:type="pct"/>
            <w:gridSpan w:val="3"/>
            <w:shd w:val="clear" w:color="auto" w:fill="F2F2F2" w:themeFill="background1" w:themeFillShade="F2"/>
            <w:vAlign w:val="center"/>
          </w:tcPr>
          <w:p w:rsidR="001D6E6C" w:rsidRPr="00CB186A" w:rsidRDefault="001D6E6C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Évaluation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système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d'entrée</w:t>
            </w:r>
            <w:proofErr w:type="spellEnd"/>
          </w:p>
        </w:tc>
        <w:tc>
          <w:tcPr>
            <w:tcW w:w="942" w:type="pct"/>
            <w:gridSpan w:val="2"/>
            <w:shd w:val="clear" w:color="auto" w:fill="auto"/>
            <w:vAlign w:val="center"/>
          </w:tcPr>
          <w:p w:rsidR="001D6E6C" w:rsidRPr="00CB186A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1D6E6C" w:rsidRPr="00767EC4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D6E6C" w:rsidRPr="0060576F" w:rsidTr="00302EC7">
        <w:trPr>
          <w:trHeight w:val="425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D6E6C" w:rsidRPr="00CB186A" w:rsidRDefault="001D6E6C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Évaluation</w:t>
            </w:r>
            <w:proofErr w:type="spellEnd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système</w:t>
            </w:r>
            <w:proofErr w:type="spellEnd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d'apprentissage</w:t>
            </w:r>
            <w:proofErr w:type="spellEnd"/>
          </w:p>
        </w:tc>
        <w:tc>
          <w:tcPr>
            <w:tcW w:w="942" w:type="pct"/>
            <w:gridSpan w:val="2"/>
            <w:shd w:val="clear" w:color="auto" w:fill="auto"/>
            <w:vAlign w:val="center"/>
          </w:tcPr>
          <w:p w:rsidR="001D6E6C" w:rsidRPr="00CB186A" w:rsidRDefault="001D6E6C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1D6E6C" w:rsidRPr="00767EC4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9E3A76" w:rsidRPr="00930B07" w:rsidTr="00302EC7">
        <w:trPr>
          <w:trHeight w:val="417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3A76" w:rsidRPr="00F8497A" w:rsidRDefault="009E3A76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Évaluation de système de sortie</w:t>
            </w:r>
          </w:p>
        </w:tc>
        <w:tc>
          <w:tcPr>
            <w:tcW w:w="942" w:type="pct"/>
            <w:gridSpan w:val="2"/>
            <w:shd w:val="clear" w:color="auto" w:fill="auto"/>
            <w:vAlign w:val="center"/>
          </w:tcPr>
          <w:p w:rsidR="009E3A76" w:rsidRPr="00E110FA" w:rsidRDefault="009E3A76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9E3A76" w:rsidRPr="00767EC4" w:rsidRDefault="009E3A76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57E7E" w:rsidRPr="0060576F" w:rsidTr="00302EC7">
        <w:trPr>
          <w:trHeight w:val="409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7E7E" w:rsidRPr="00CB186A" w:rsidRDefault="00157E7E" w:rsidP="00157E7E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CB186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  <w:t>Évaluation</w:t>
            </w:r>
            <w:proofErr w:type="spellEnd"/>
            <w:r w:rsidRPr="00CB186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  <w:t xml:space="preserve"> de la </w:t>
            </w:r>
            <w:proofErr w:type="spellStart"/>
            <w:r w:rsidRPr="00CB186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  <w:t>Bibliographie</w:t>
            </w:r>
            <w:proofErr w:type="spellEnd"/>
          </w:p>
        </w:tc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E7E" w:rsidRPr="00CB186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7E7E" w:rsidRPr="00767EC4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57E7E" w:rsidRPr="0060576F" w:rsidTr="001B639C">
        <w:trPr>
          <w:trHeight w:val="78"/>
        </w:trPr>
        <w:tc>
          <w:tcPr>
            <w:tcW w:w="5000" w:type="pct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E7E" w:rsidRPr="00767EC4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57E7E" w:rsidRPr="002C6305" w:rsidTr="00157E7E">
        <w:trPr>
          <w:trHeight w:val="609"/>
        </w:trPr>
        <w:tc>
          <w:tcPr>
            <w:tcW w:w="2981" w:type="pct"/>
            <w:gridSpan w:val="3"/>
            <w:vMerge w:val="restart"/>
            <w:shd w:val="clear" w:color="auto" w:fill="F2F2F2" w:themeFill="background1" w:themeFillShade="F2"/>
            <w:vAlign w:val="center"/>
          </w:tcPr>
          <w:p w:rsidR="00157E7E" w:rsidRPr="00F8497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 xml:space="preserve">Évaluation globale du cours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32 Critères)/32</m:t>
              </m:r>
            </m:oMath>
          </w:p>
        </w:tc>
        <w:tc>
          <w:tcPr>
            <w:tcW w:w="2019" w:type="pct"/>
            <w:gridSpan w:val="5"/>
            <w:shd w:val="clear" w:color="auto" w:fill="auto"/>
            <w:vAlign w:val="center"/>
          </w:tcPr>
          <w:p w:rsidR="00157E7E" w:rsidRPr="00E110FA" w:rsidRDefault="00157E7E" w:rsidP="009E3A76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 w:bidi="ar-DZ"/>
              </w:rPr>
            </w:pPr>
          </w:p>
        </w:tc>
      </w:tr>
      <w:tr w:rsidR="00157E7E" w:rsidRPr="00930B07" w:rsidTr="00302EC7">
        <w:trPr>
          <w:trHeight w:val="704"/>
        </w:trPr>
        <w:tc>
          <w:tcPr>
            <w:tcW w:w="2981" w:type="pct"/>
            <w:gridSpan w:val="3"/>
            <w:vMerge/>
            <w:shd w:val="clear" w:color="auto" w:fill="F2F2F2" w:themeFill="background1" w:themeFillShade="F2"/>
            <w:vAlign w:val="center"/>
          </w:tcPr>
          <w:p w:rsidR="00157E7E" w:rsidRPr="00E110F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019" w:type="pct"/>
            <w:gridSpan w:val="5"/>
            <w:shd w:val="clear" w:color="auto" w:fill="FFFFFF" w:themeFill="background1"/>
            <w:vAlign w:val="center"/>
          </w:tcPr>
          <w:p w:rsidR="00157E7E" w:rsidRPr="00E110F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</w:tbl>
    <w:p w:rsidR="009A5CCB" w:rsidRDefault="009A5CCB" w:rsidP="009A5CCB">
      <w:pPr>
        <w:bidi/>
        <w:jc w:val="right"/>
        <w:rPr>
          <w:rFonts w:cs="Sultan bold"/>
          <w:rtl/>
          <w:lang w:val="fr-FR" w:bidi="ar-DZ"/>
        </w:rPr>
      </w:pPr>
    </w:p>
    <w:p w:rsidR="002212BD" w:rsidRPr="009A5CCB" w:rsidRDefault="00A82D99" w:rsidP="00A82D99">
      <w:pPr>
        <w:bidi/>
        <w:jc w:val="center"/>
        <w:rPr>
          <w:rFonts w:cs="Sultan bold"/>
          <w:lang w:val="fr-FR" w:bidi="ar-DZ"/>
        </w:rPr>
      </w:pPr>
      <w:r>
        <w:rPr>
          <w:rFonts w:cs="Sultan bold" w:hint="cs"/>
          <w:rtl/>
          <w:lang w:val="fr-FR" w:bidi="ar-D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2F009F" w:rsidRPr="009A5CCB">
        <w:rPr>
          <w:rFonts w:cs="Sultan bold" w:hint="cs"/>
          <w:rtl/>
          <w:lang w:val="fr-FR" w:bidi="ar-DZ"/>
        </w:rPr>
        <w:t>الدكتور</w:t>
      </w:r>
      <w:proofErr w:type="gramEnd"/>
      <w:r w:rsidR="002F009F" w:rsidRPr="009A5CCB">
        <w:rPr>
          <w:rFonts w:cs="Sultan bold" w:hint="cs"/>
          <w:rtl/>
          <w:lang w:val="fr-FR" w:bidi="ar-DZ"/>
        </w:rPr>
        <w:t xml:space="preserve"> </w:t>
      </w:r>
      <w:proofErr w:type="spellStart"/>
      <w:r w:rsidR="009A5CCB">
        <w:rPr>
          <w:rFonts w:cs="Sultan bold" w:hint="cs"/>
          <w:rtl/>
          <w:lang w:val="fr-FR" w:bidi="ar-DZ"/>
        </w:rPr>
        <w:t>/</w:t>
      </w:r>
      <w:proofErr w:type="spellEnd"/>
    </w:p>
    <w:sectPr w:rsidR="002212BD" w:rsidRPr="009A5CCB" w:rsidSect="000E7A67">
      <w:headerReference w:type="default" r:id="rId17"/>
      <w:footerReference w:type="default" r:id="rId18"/>
      <w:pgSz w:w="11906" w:h="16838" w:code="9"/>
      <w:pgMar w:top="709" w:right="720" w:bottom="1276" w:left="720" w:header="850" w:footer="5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F7F" w:rsidRDefault="00740F7F" w:rsidP="00BC1B68">
      <w:r>
        <w:separator/>
      </w:r>
    </w:p>
  </w:endnote>
  <w:endnote w:type="continuationSeparator" w:id="0">
    <w:p w:rsidR="00740F7F" w:rsidRDefault="00740F7F" w:rsidP="00BC1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KacstQur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5E5" w:rsidRDefault="00447868">
    <w:pPr>
      <w:pStyle w:val="Pieddepage"/>
      <w:tabs>
        <w:tab w:val="left" w:pos="5130"/>
      </w:tabs>
    </w:pPr>
    <w:r w:rsidRPr="00447868">
      <w:rPr>
        <w:noProof/>
      </w:rPr>
      <w:pict>
        <v:rect id="Rectangle 1" o:spid="_x0000_s4097" style="position:absolute;left:0;text-align:left;margin-left:-66.7pt;margin-top:779.75pt;width:30.75pt;height:20.9pt;z-index:251673088;visibility:visible;mso-wrap-distance-left:14.4pt;mso-wrap-distance-right:14.4pt;mso-position-horizontal:right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" fillcolor="#1f497d [3215]" stroked="f" strokeweight="3pt">
          <v:textbox>
            <w:txbxContent>
              <w:p w:rsidR="00ED25E5" w:rsidRPr="00C91854" w:rsidRDefault="00447868" w:rsidP="00EF3237">
                <w:pPr>
                  <w:ind w:left="-142" w:right="-59"/>
                  <w:jc w:val="center"/>
                  <w:rPr>
                    <w:rFonts w:asciiTheme="majorBidi" w:hAnsiTheme="majorBidi" w:cstheme="majorBidi"/>
                    <w:color w:val="FFFFFF" w:themeColor="background1"/>
                  </w:rPr>
                </w:pPr>
                <w:r w:rsidRPr="00C91854">
                  <w:rPr>
                    <w:rFonts w:asciiTheme="majorBidi" w:hAnsiTheme="majorBidi" w:cstheme="majorBidi"/>
                    <w:color w:val="FFFFFF" w:themeColor="background1"/>
                  </w:rPr>
                  <w:fldChar w:fldCharType="begin"/>
                </w:r>
                <w:r w:rsidR="00ED25E5" w:rsidRPr="00C91854">
                  <w:rPr>
                    <w:rFonts w:asciiTheme="majorBidi" w:hAnsiTheme="majorBidi" w:cstheme="majorBidi"/>
                    <w:color w:val="FFFFFF" w:themeColor="background1"/>
                  </w:rPr>
                  <w:instrText xml:space="preserve"> PAGE   \* MERGEFORMAT </w:instrText>
                </w:r>
                <w:r w:rsidRPr="00C91854">
                  <w:rPr>
                    <w:rFonts w:asciiTheme="majorBidi" w:hAnsiTheme="majorBidi" w:cstheme="majorBidi"/>
                    <w:color w:val="FFFFFF" w:themeColor="background1"/>
                  </w:rPr>
                  <w:fldChar w:fldCharType="separate"/>
                </w:r>
                <w:r w:rsidR="00E946D6">
                  <w:rPr>
                    <w:rFonts w:asciiTheme="majorBidi" w:hAnsiTheme="majorBidi" w:cstheme="majorBidi"/>
                    <w:noProof/>
                    <w:color w:val="FFFFFF" w:themeColor="background1"/>
                  </w:rPr>
                  <w:t>1</w:t>
                </w:r>
                <w:r w:rsidRPr="00C91854">
                  <w:rPr>
                    <w:rFonts w:asciiTheme="majorBidi" w:hAnsiTheme="majorBidi" w:cstheme="majorBidi"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  <w:p w:rsidR="00ED25E5" w:rsidRDefault="00ED25E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F7F" w:rsidRDefault="00740F7F" w:rsidP="00BC1B68">
      <w:r>
        <w:separator/>
      </w:r>
    </w:p>
  </w:footnote>
  <w:footnote w:type="continuationSeparator" w:id="0">
    <w:p w:rsidR="00740F7F" w:rsidRDefault="00740F7F" w:rsidP="00BC1B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5E5" w:rsidRDefault="00ED25E5" w:rsidP="00DA16A3">
    <w:pPr>
      <w:pStyle w:val="En-tte"/>
      <w:jc w:val="right"/>
    </w:pPr>
    <w:r w:rsidRPr="00024035">
      <w:rPr>
        <w:noProof/>
        <w:lang w:val="fr-FR" w:eastAsia="fr-FR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-565629</wp:posOffset>
          </wp:positionV>
          <wp:extent cx="6631393" cy="1000664"/>
          <wp:effectExtent l="0" t="0" r="0" b="9525"/>
          <wp:wrapNone/>
          <wp:docPr id="8017549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00304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366" cy="1005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7868" w:rsidRPr="00447868">
      <w:rPr>
        <w:noProof/>
      </w:rPr>
      <w:pict>
        <v:group id="Group 3" o:spid="_x0000_s4106" style="position:absolute;left:0;text-align:left;margin-left:-7.55pt;margin-top:80.15pt;width:38.05pt;height:690.35pt;z-index:251672064;mso-height-percent:820;mso-wrap-distance-left:14.4pt;mso-wrap-distance-right:14.4pt;mso-position-horizontal-relative:right-margin-area;mso-position-vertical-relative:page;mso-height-percent:820;mso-width-relative:margin" coordorigin="-258,-30" coordsize="4830,8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">
          <v:rect id="Rectangle 43" o:spid="_x0000_s4108" style="position:absolute;left:4393;width:179;height:822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" fillcolor="white [3212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Text Box 44" o:spid="_x0000_s4107" type="#_x0000_t202" style="position:absolute;left:-258;top:-30;width:4571;height:82295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" filled="f" stroked="f" strokeweight=".5pt">
            <v:textbox style="layout-flow:vertical;mso-layout-flow-alt:bottom-to-top" inset="14.4pt,,,10.8pt">
              <w:txbxContent>
                <w:sdt>
                  <w:sdtPr>
                    <w:rPr>
                      <w:rFonts w:ascii="Times New Roman" w:hAnsi="Times New Roman"/>
                      <w:noProof/>
                      <w:color w:val="7F7F7F" w:themeColor="text1" w:themeTint="80"/>
                      <w:sz w:val="16"/>
                      <w:szCs w:val="16"/>
                      <w:lang w:val="fr-FR"/>
                    </w:rPr>
                    <w:alias w:val="Date"/>
                    <w:tag w:val=""/>
                    <w:id w:val="932940624"/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4-01-01T00:00:00Z"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ED25E5" w:rsidRPr="00F8497A" w:rsidRDefault="00ED25E5">
                      <w:pPr>
                        <w:rPr>
                          <w:rFonts w:ascii="Times New Roman" w:hAnsi="Times New Roman"/>
                          <w:color w:val="7F7F7F" w:themeColor="text1" w:themeTint="80"/>
                          <w:sz w:val="16"/>
                          <w:szCs w:val="16"/>
                          <w:lang w:val="fr-FR"/>
                        </w:rPr>
                      </w:pPr>
                      <w:r w:rsidRPr="00F8497A">
                        <w:rPr>
                          <w:rFonts w:ascii="Times New Roman" w:hAnsi="Times New Roman"/>
                          <w:noProof/>
                          <w:color w:val="7F7F7F" w:themeColor="text1" w:themeTint="80"/>
                          <w:sz w:val="16"/>
                          <w:szCs w:val="16"/>
                          <w:lang w:val="fr-FR"/>
                        </w:rPr>
                        <w:t>Grill d"évaluation G02 session janvier 2024</w:t>
                      </w:r>
                    </w:p>
                  </w:sdtContent>
                </w:sdt>
              </w:txbxContent>
            </v:textbox>
          </v:shape>
          <w10:wrap anchorx="margin" anchory="page"/>
        </v:group>
      </w:pict>
    </w:r>
    <w:r w:rsidR="00447868" w:rsidRPr="00447868">
      <w:rPr>
        <w:noProof/>
      </w:rPr>
      <w:pict>
        <v:group id="Group 2" o:spid="_x0000_s4098" style="position:absolute;left:0;text-align:left;margin-left:-13.55pt;margin-top:850.75pt;width:541.95pt;height:766.75pt;z-index:-251647488;mso-position-horizontal-relative:margin;mso-position-vertical-relative:page;mso-width-relative:margin;mso-height-relative:margin" coordorigin="-248" coordsize="68828,85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DhCSU0D7QAAAAAAEABIAAAAAQABAEgAAAAB&#10;AAE4QklNBCYAAAAAAA4AAAAAAAAAAAAAP4AAADhCSU0EDQAAAAAABAAAAB44QklNBBkAAAAAAAQA&#10;AAAeOEJJTQPzAAAAAAAJAAAAAAAAAAABADhCSU0ECgAAAAAAAQEAOEJJTQQLAAAAAAAYaHR0cDov&#10;L3d3dy5rYXRyaW5yYXkuY29t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GAAAAAAUmdodGxvbmcAABK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zhCSU0EDAAAAAAaMwAAAAEAAACgAAAA&#10;awAAAeAAAMigAAAaFwAYAAH/2P/tAAxBZG9iZV9DTQAB/+4ADkFkb2JlAGSAAAAAAf/bAIQADAgI&#10;CAkIDAkJDBELCgsRFQ8MDA8VGBMTFRMTGBEMDAwMDAwRDAwMDAwMDAwMDAwMDAwMDAwMDAwMDAwM&#10;DAwMDAENCwsNDg0QDg4QFA4ODhQUDg4ODhQRDAwMDAwREQwMDAwMDBEMDAwMDAwMDAwMDAwMDAwM&#10;DAwMDAwMDAwMDAwM/8AAEQgAa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">
          <v:rect id="Rectangle 24" o:spid="_x0000_s4105" style="position:absolute;width:68579;height:147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" stroked="f" strokeweight="1pt">
            <v:fill r:id="rId2" o:title="" recolor="t" rotate="t" type="frame"/>
            <v:imagedata recolortarget="black [1448]"/>
          </v:rect>
          <v:group id="Group 30" o:spid="_x0000_s4099" style="position:absolute;left:-248;width:68725;height:85848" coordorigin="-248,-4951" coordsize="68756,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">
            <v:rect id="Rectangle 5" o:spid="_x0000_s4104" style="position:absolute;left:-102;top:-4951;width:68609;height:14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" fillcolor="#1f497d [3215]" stroked="f" strokeweight="1pt">
              <v:fill color2="#548dd4 [1951]" o:opacity2="33423f" rotate="t" angle="90" focus="100%" type="gradient"/>
            </v:rect>
            <v:shape id="Round Same Side Corner Rectangle 14" o:spid="_x0000_s4103" style="position:absolute;left:50956;top:-1905;width:15263;height:6282;rotation:180;visibility:visible;mso-wrap-style:square;v-text-anchor:middle" coordsize="1526372,6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" path="m104722,l1421650,v57836,,104722,46886,104722,104722l1526372,628322r,l,628322r,l,104722c,46886,46886,,104722,xe" fillcolor="white [3212]" stroked="f" strokeweight="1pt">
              <v:path arrowok="t" o:connecttype="custom" o:connectlocs="104722,0;1421650,0;1526372,104722;1526372,628322;1526372,628322;0,628322;0,628322;0,104722;104722,0" o:connectangles="0,0,0,0,0,0,0,0,0"/>
            </v:shape>
            <v:rect id="Rectangle" o:spid="_x0000_s4102" style="position:absolute;left:659;top:10197;width:67848;height:700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" fillcolor="#c6d9f1 [671]" stroked="f" strokeweight="1pt">
              <v:fill opacity="13107f"/>
              <v:stroke miterlimit="4"/>
              <v:textbox inset="3pt,3pt,3pt,3pt"/>
            </v:rect>
            <v:rect id="Rectangle" o:spid="_x0000_s4101" style="position:absolute;left:-248;top:11487;width:67885;height:693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" fillcolor="window" strokecolor="#1f497d" strokeweight="1pt">
              <v:stroke opacity="19789f" miterlimit="4"/>
              <v:path arrowok="t"/>
              <v:textbox inset="3pt,3pt,3pt,3pt"/>
            </v:rect>
            <v:rect id="Rectangle" o:spid="_x0000_s4100" style="position:absolute;left:-102;top:9817;width:68609;height: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" fillcolor="#17365d [2415]" stroked="f" strokeweight="1pt">
              <v:stroke miterlimit="4"/>
              <v:textbox inset="3pt,3pt,3pt,3pt"/>
            </v:rect>
          </v:group>
          <w10:wrap anchorx="margin" anchory="page"/>
        </v:group>
      </w:pict>
    </w:r>
    <w:r>
      <w:rPr>
        <w:noProof/>
        <w:lang w:val="fr-FR" w:eastAsia="fr-FR"/>
      </w:rPr>
      <w:drawing>
        <wp:inline distT="0" distB="0" distL="0" distR="0">
          <wp:extent cx="1763484" cy="411480"/>
          <wp:effectExtent l="0" t="0" r="0" b="0"/>
          <wp:docPr id="1118447183" name="Picture 1118447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484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16A3">
      <w:rPr>
        <w:lang w:bidi="en-GB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3781"/>
    <w:multiLevelType w:val="hybridMultilevel"/>
    <w:tmpl w:val="94620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3059A"/>
    <w:multiLevelType w:val="hybridMultilevel"/>
    <w:tmpl w:val="C1F088F2"/>
    <w:lvl w:ilvl="0" w:tplc="8AF43EE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22FB7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65A58"/>
    <w:multiLevelType w:val="hybridMultilevel"/>
    <w:tmpl w:val="16340FF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31D5A"/>
    <w:multiLevelType w:val="hybridMultilevel"/>
    <w:tmpl w:val="C1F088F2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9522B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17B6D"/>
    <w:multiLevelType w:val="hybridMultilevel"/>
    <w:tmpl w:val="16340FF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00FFC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22D2A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37626"/>
    <w:multiLevelType w:val="hybridMultilevel"/>
    <w:tmpl w:val="A044E294"/>
    <w:lvl w:ilvl="0" w:tplc="8AF43EE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06B97"/>
    <w:multiLevelType w:val="hybridMultilevel"/>
    <w:tmpl w:val="53647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6B6D2E"/>
    <w:multiLevelType w:val="hybridMultilevel"/>
    <w:tmpl w:val="E676E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84D8A"/>
    <w:multiLevelType w:val="hybridMultilevel"/>
    <w:tmpl w:val="CB868F8A"/>
    <w:lvl w:ilvl="0" w:tplc="8AF43EE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95B90"/>
    <w:multiLevelType w:val="hybridMultilevel"/>
    <w:tmpl w:val="A044E294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"/>
  </w:num>
  <w:num w:numId="5">
    <w:abstractNumId w:val="6"/>
  </w:num>
  <w:num w:numId="6">
    <w:abstractNumId w:val="9"/>
  </w:num>
  <w:num w:numId="7">
    <w:abstractNumId w:val="12"/>
  </w:num>
  <w:num w:numId="8">
    <w:abstractNumId w:val="7"/>
  </w:num>
  <w:num w:numId="9">
    <w:abstractNumId w:val="8"/>
  </w:num>
  <w:num w:numId="10">
    <w:abstractNumId w:val="4"/>
  </w:num>
  <w:num w:numId="11">
    <w:abstractNumId w:val="3"/>
  </w:num>
  <w:num w:numId="12">
    <w:abstractNumId w:val="13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804"/>
  <w:stylePaneSortMethod w:val="0000"/>
  <w:defaultTabStop w:val="720"/>
  <w:hyphenationZone w:val="425"/>
  <w:characterSpacingControl w:val="doNotCompress"/>
  <w:hdrShapeDefaults>
    <o:shapedefaults v:ext="edit" spidmax="10242">
      <o:colormenu v:ext="edit" fillcolor="none [3052]" strokecolor="none [3212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23940"/>
    <w:rsid w:val="00001875"/>
    <w:rsid w:val="00003B6F"/>
    <w:rsid w:val="00007D96"/>
    <w:rsid w:val="00011AB4"/>
    <w:rsid w:val="00014B9D"/>
    <w:rsid w:val="00017DB3"/>
    <w:rsid w:val="000208D5"/>
    <w:rsid w:val="00024035"/>
    <w:rsid w:val="000243C0"/>
    <w:rsid w:val="00032BE2"/>
    <w:rsid w:val="00042312"/>
    <w:rsid w:val="00053B96"/>
    <w:rsid w:val="000721C7"/>
    <w:rsid w:val="00084FBE"/>
    <w:rsid w:val="00093875"/>
    <w:rsid w:val="000A2393"/>
    <w:rsid w:val="000C75BF"/>
    <w:rsid w:val="000E0397"/>
    <w:rsid w:val="000E6FFE"/>
    <w:rsid w:val="000E7A67"/>
    <w:rsid w:val="000F085D"/>
    <w:rsid w:val="000F3AA4"/>
    <w:rsid w:val="001034AB"/>
    <w:rsid w:val="00103D1A"/>
    <w:rsid w:val="001078E6"/>
    <w:rsid w:val="00110721"/>
    <w:rsid w:val="00111FB6"/>
    <w:rsid w:val="001257F0"/>
    <w:rsid w:val="00137FAD"/>
    <w:rsid w:val="00157E7E"/>
    <w:rsid w:val="00163D33"/>
    <w:rsid w:val="001645E6"/>
    <w:rsid w:val="001647AD"/>
    <w:rsid w:val="0017185D"/>
    <w:rsid w:val="001751CC"/>
    <w:rsid w:val="00177E5F"/>
    <w:rsid w:val="00185A28"/>
    <w:rsid w:val="00187A34"/>
    <w:rsid w:val="001900F0"/>
    <w:rsid w:val="00197041"/>
    <w:rsid w:val="001A053D"/>
    <w:rsid w:val="001A199E"/>
    <w:rsid w:val="001A4D2C"/>
    <w:rsid w:val="001B3ADB"/>
    <w:rsid w:val="001B639C"/>
    <w:rsid w:val="001D6E6C"/>
    <w:rsid w:val="001E3D54"/>
    <w:rsid w:val="001E5B41"/>
    <w:rsid w:val="001F4E28"/>
    <w:rsid w:val="001F5BAF"/>
    <w:rsid w:val="0020114F"/>
    <w:rsid w:val="002212BD"/>
    <w:rsid w:val="00236DCB"/>
    <w:rsid w:val="00250B74"/>
    <w:rsid w:val="0025130C"/>
    <w:rsid w:val="00255F90"/>
    <w:rsid w:val="00256391"/>
    <w:rsid w:val="002633EB"/>
    <w:rsid w:val="00265218"/>
    <w:rsid w:val="00271CF8"/>
    <w:rsid w:val="00274837"/>
    <w:rsid w:val="00281006"/>
    <w:rsid w:val="002953A6"/>
    <w:rsid w:val="002A72B5"/>
    <w:rsid w:val="002B183A"/>
    <w:rsid w:val="002B6D75"/>
    <w:rsid w:val="002C45B5"/>
    <w:rsid w:val="002C5082"/>
    <w:rsid w:val="002C6305"/>
    <w:rsid w:val="002D2F82"/>
    <w:rsid w:val="002D3842"/>
    <w:rsid w:val="002E21DE"/>
    <w:rsid w:val="002F009F"/>
    <w:rsid w:val="00302EC7"/>
    <w:rsid w:val="003126BB"/>
    <w:rsid w:val="00313CE9"/>
    <w:rsid w:val="0031601E"/>
    <w:rsid w:val="00323940"/>
    <w:rsid w:val="00336525"/>
    <w:rsid w:val="00337C0F"/>
    <w:rsid w:val="00341EBE"/>
    <w:rsid w:val="00354570"/>
    <w:rsid w:val="0036359A"/>
    <w:rsid w:val="00366F6D"/>
    <w:rsid w:val="00390D56"/>
    <w:rsid w:val="00391228"/>
    <w:rsid w:val="003B63D3"/>
    <w:rsid w:val="003C2F96"/>
    <w:rsid w:val="003C3CCD"/>
    <w:rsid w:val="003D36D8"/>
    <w:rsid w:val="003D6903"/>
    <w:rsid w:val="003D7778"/>
    <w:rsid w:val="003E0129"/>
    <w:rsid w:val="003E0308"/>
    <w:rsid w:val="0040411B"/>
    <w:rsid w:val="00420687"/>
    <w:rsid w:val="004220EE"/>
    <w:rsid w:val="004225AC"/>
    <w:rsid w:val="00426C60"/>
    <w:rsid w:val="004274E9"/>
    <w:rsid w:val="00435E8C"/>
    <w:rsid w:val="0043600D"/>
    <w:rsid w:val="004457CB"/>
    <w:rsid w:val="00447868"/>
    <w:rsid w:val="00453010"/>
    <w:rsid w:val="00454669"/>
    <w:rsid w:val="004572EB"/>
    <w:rsid w:val="00463B35"/>
    <w:rsid w:val="00477801"/>
    <w:rsid w:val="00480E04"/>
    <w:rsid w:val="00482917"/>
    <w:rsid w:val="00483D59"/>
    <w:rsid w:val="00486294"/>
    <w:rsid w:val="004B7643"/>
    <w:rsid w:val="004C2F50"/>
    <w:rsid w:val="004D7E6B"/>
    <w:rsid w:val="004E25B0"/>
    <w:rsid w:val="004F3761"/>
    <w:rsid w:val="004F570D"/>
    <w:rsid w:val="00501318"/>
    <w:rsid w:val="00506FBC"/>
    <w:rsid w:val="00510E38"/>
    <w:rsid w:val="0052190D"/>
    <w:rsid w:val="00522085"/>
    <w:rsid w:val="00532F2C"/>
    <w:rsid w:val="00537814"/>
    <w:rsid w:val="00560193"/>
    <w:rsid w:val="00561A22"/>
    <w:rsid w:val="00574903"/>
    <w:rsid w:val="00576ACC"/>
    <w:rsid w:val="00576BA0"/>
    <w:rsid w:val="0058141B"/>
    <w:rsid w:val="00593D9A"/>
    <w:rsid w:val="00595EBC"/>
    <w:rsid w:val="005A5613"/>
    <w:rsid w:val="005A7929"/>
    <w:rsid w:val="005D124E"/>
    <w:rsid w:val="005D7237"/>
    <w:rsid w:val="005E139C"/>
    <w:rsid w:val="005E4F46"/>
    <w:rsid w:val="0060576F"/>
    <w:rsid w:val="00606984"/>
    <w:rsid w:val="0061415D"/>
    <w:rsid w:val="0062034E"/>
    <w:rsid w:val="00621DCE"/>
    <w:rsid w:val="00634AD1"/>
    <w:rsid w:val="00665621"/>
    <w:rsid w:val="006828C5"/>
    <w:rsid w:val="00684557"/>
    <w:rsid w:val="006A5D40"/>
    <w:rsid w:val="006C3C8D"/>
    <w:rsid w:val="006D16F4"/>
    <w:rsid w:val="006D2AA3"/>
    <w:rsid w:val="006E2FDA"/>
    <w:rsid w:val="006F1373"/>
    <w:rsid w:val="0071089C"/>
    <w:rsid w:val="00710F05"/>
    <w:rsid w:val="0072132F"/>
    <w:rsid w:val="007354B4"/>
    <w:rsid w:val="00740A19"/>
    <w:rsid w:val="00740F7F"/>
    <w:rsid w:val="00741C8E"/>
    <w:rsid w:val="00742AD2"/>
    <w:rsid w:val="00767EC4"/>
    <w:rsid w:val="007805C0"/>
    <w:rsid w:val="00787498"/>
    <w:rsid w:val="00795948"/>
    <w:rsid w:val="007A23E8"/>
    <w:rsid w:val="007A68A9"/>
    <w:rsid w:val="007A74E6"/>
    <w:rsid w:val="007B4328"/>
    <w:rsid w:val="007B52D2"/>
    <w:rsid w:val="007B5D9A"/>
    <w:rsid w:val="007C1F7D"/>
    <w:rsid w:val="007C3269"/>
    <w:rsid w:val="007D4902"/>
    <w:rsid w:val="007D5978"/>
    <w:rsid w:val="007E329D"/>
    <w:rsid w:val="00811C6C"/>
    <w:rsid w:val="00813048"/>
    <w:rsid w:val="0081701C"/>
    <w:rsid w:val="0083592E"/>
    <w:rsid w:val="008502B6"/>
    <w:rsid w:val="00865872"/>
    <w:rsid w:val="008746BB"/>
    <w:rsid w:val="00874C04"/>
    <w:rsid w:val="00875408"/>
    <w:rsid w:val="0088003F"/>
    <w:rsid w:val="00893ECE"/>
    <w:rsid w:val="0089549C"/>
    <w:rsid w:val="008A24AF"/>
    <w:rsid w:val="008B49FF"/>
    <w:rsid w:val="008D2A21"/>
    <w:rsid w:val="008D3EE1"/>
    <w:rsid w:val="008F2401"/>
    <w:rsid w:val="00917F5C"/>
    <w:rsid w:val="00930B07"/>
    <w:rsid w:val="009436D8"/>
    <w:rsid w:val="009455D0"/>
    <w:rsid w:val="0095484A"/>
    <w:rsid w:val="00955E36"/>
    <w:rsid w:val="0097651C"/>
    <w:rsid w:val="00976E13"/>
    <w:rsid w:val="00983F9A"/>
    <w:rsid w:val="00985A15"/>
    <w:rsid w:val="00986FD0"/>
    <w:rsid w:val="00992D16"/>
    <w:rsid w:val="009A2EE9"/>
    <w:rsid w:val="009A5CCB"/>
    <w:rsid w:val="009B4BE1"/>
    <w:rsid w:val="009B56E7"/>
    <w:rsid w:val="009E3A76"/>
    <w:rsid w:val="009E3E61"/>
    <w:rsid w:val="009E6AC6"/>
    <w:rsid w:val="00A04A74"/>
    <w:rsid w:val="00A1185C"/>
    <w:rsid w:val="00A21B32"/>
    <w:rsid w:val="00A25046"/>
    <w:rsid w:val="00A32F55"/>
    <w:rsid w:val="00A3321A"/>
    <w:rsid w:val="00A33839"/>
    <w:rsid w:val="00A339EF"/>
    <w:rsid w:val="00A34561"/>
    <w:rsid w:val="00A375CF"/>
    <w:rsid w:val="00A409AF"/>
    <w:rsid w:val="00A62711"/>
    <w:rsid w:val="00A661F2"/>
    <w:rsid w:val="00A727ED"/>
    <w:rsid w:val="00A7326D"/>
    <w:rsid w:val="00A74685"/>
    <w:rsid w:val="00A81925"/>
    <w:rsid w:val="00A82D99"/>
    <w:rsid w:val="00A83C82"/>
    <w:rsid w:val="00AB1DC9"/>
    <w:rsid w:val="00AC7198"/>
    <w:rsid w:val="00AD1A2A"/>
    <w:rsid w:val="00AE3FB7"/>
    <w:rsid w:val="00AF744D"/>
    <w:rsid w:val="00B00DC6"/>
    <w:rsid w:val="00B122BA"/>
    <w:rsid w:val="00B14D60"/>
    <w:rsid w:val="00B258BF"/>
    <w:rsid w:val="00B3388C"/>
    <w:rsid w:val="00B36DDF"/>
    <w:rsid w:val="00B667C8"/>
    <w:rsid w:val="00B744F4"/>
    <w:rsid w:val="00B77D9E"/>
    <w:rsid w:val="00B8752D"/>
    <w:rsid w:val="00B94F9D"/>
    <w:rsid w:val="00B969C3"/>
    <w:rsid w:val="00BC1B68"/>
    <w:rsid w:val="00BF5A49"/>
    <w:rsid w:val="00C03B51"/>
    <w:rsid w:val="00C14605"/>
    <w:rsid w:val="00C14F77"/>
    <w:rsid w:val="00C20ED8"/>
    <w:rsid w:val="00C2204C"/>
    <w:rsid w:val="00C36B42"/>
    <w:rsid w:val="00C37DD6"/>
    <w:rsid w:val="00C41E88"/>
    <w:rsid w:val="00C50E6D"/>
    <w:rsid w:val="00C600EB"/>
    <w:rsid w:val="00C72E55"/>
    <w:rsid w:val="00C753CB"/>
    <w:rsid w:val="00C849D2"/>
    <w:rsid w:val="00C91854"/>
    <w:rsid w:val="00C91A13"/>
    <w:rsid w:val="00CB186A"/>
    <w:rsid w:val="00CB7AFD"/>
    <w:rsid w:val="00CC561F"/>
    <w:rsid w:val="00CE0078"/>
    <w:rsid w:val="00CE26B0"/>
    <w:rsid w:val="00CF4EE5"/>
    <w:rsid w:val="00D0301A"/>
    <w:rsid w:val="00D06B9D"/>
    <w:rsid w:val="00D15C83"/>
    <w:rsid w:val="00D2160A"/>
    <w:rsid w:val="00D363FA"/>
    <w:rsid w:val="00D4436A"/>
    <w:rsid w:val="00D52A7B"/>
    <w:rsid w:val="00D53595"/>
    <w:rsid w:val="00D60A54"/>
    <w:rsid w:val="00D624DA"/>
    <w:rsid w:val="00D67B58"/>
    <w:rsid w:val="00D86A80"/>
    <w:rsid w:val="00D87732"/>
    <w:rsid w:val="00D9485B"/>
    <w:rsid w:val="00D974E7"/>
    <w:rsid w:val="00DA16A3"/>
    <w:rsid w:val="00DC1B04"/>
    <w:rsid w:val="00DD5C0C"/>
    <w:rsid w:val="00DE248C"/>
    <w:rsid w:val="00DF2E56"/>
    <w:rsid w:val="00DF34E1"/>
    <w:rsid w:val="00DF772F"/>
    <w:rsid w:val="00E110FA"/>
    <w:rsid w:val="00E141F4"/>
    <w:rsid w:val="00E16589"/>
    <w:rsid w:val="00E21780"/>
    <w:rsid w:val="00E2272B"/>
    <w:rsid w:val="00E2311A"/>
    <w:rsid w:val="00E24D47"/>
    <w:rsid w:val="00E25E64"/>
    <w:rsid w:val="00E3526F"/>
    <w:rsid w:val="00E464D1"/>
    <w:rsid w:val="00E52C05"/>
    <w:rsid w:val="00E53AFF"/>
    <w:rsid w:val="00E542A1"/>
    <w:rsid w:val="00E642C2"/>
    <w:rsid w:val="00E67867"/>
    <w:rsid w:val="00E8306B"/>
    <w:rsid w:val="00E90ABC"/>
    <w:rsid w:val="00E91E16"/>
    <w:rsid w:val="00E946D6"/>
    <w:rsid w:val="00EA21BF"/>
    <w:rsid w:val="00EA3045"/>
    <w:rsid w:val="00EC17D9"/>
    <w:rsid w:val="00ED25E5"/>
    <w:rsid w:val="00EE3345"/>
    <w:rsid w:val="00EF2EF6"/>
    <w:rsid w:val="00EF3237"/>
    <w:rsid w:val="00EF6702"/>
    <w:rsid w:val="00F1107C"/>
    <w:rsid w:val="00F24BB6"/>
    <w:rsid w:val="00F27B67"/>
    <w:rsid w:val="00F73BF8"/>
    <w:rsid w:val="00F749F8"/>
    <w:rsid w:val="00F76397"/>
    <w:rsid w:val="00F76991"/>
    <w:rsid w:val="00F82406"/>
    <w:rsid w:val="00F8497A"/>
    <w:rsid w:val="00F9119C"/>
    <w:rsid w:val="00F92394"/>
    <w:rsid w:val="00FA4062"/>
    <w:rsid w:val="00FA43E0"/>
    <w:rsid w:val="00FA5CF4"/>
    <w:rsid w:val="00FB65E9"/>
    <w:rsid w:val="00FC0271"/>
    <w:rsid w:val="00FD4942"/>
    <w:rsid w:val="00FE12A0"/>
    <w:rsid w:val="00FE3517"/>
    <w:rsid w:val="00FF3765"/>
    <w:rsid w:val="00FF6FBD"/>
    <w:rsid w:val="00FF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05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Franklin Gothic Book" w:hAnsiTheme="minorHAnsi" w:cs="Times New Roman"/>
        <w:sz w:val="18"/>
        <w:szCs w:val="18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46"/>
    <w:rPr>
      <w:spacing w:val="-4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1A4D2C"/>
    <w:pPr>
      <w:keepNext/>
      <w:keepLines/>
      <w:spacing w:line="240" w:lineRule="auto"/>
      <w:outlineLvl w:val="0"/>
    </w:pPr>
    <w:rPr>
      <w:rFonts w:eastAsiaTheme="majorEastAsia" w:cstheme="majorBidi"/>
      <w:b/>
      <w:spacing w:val="0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43600D"/>
    <w:pPr>
      <w:keepNext/>
      <w:keepLines/>
      <w:spacing w:after="120" w:line="240" w:lineRule="auto"/>
      <w:outlineLvl w:val="1"/>
    </w:pPr>
    <w:rPr>
      <w:rFonts w:eastAsiaTheme="majorEastAsia" w:cstheme="majorBidi"/>
      <w:b/>
      <w:color w:val="1F497D" w:themeColor="text2"/>
      <w:spacing w:val="0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43600D"/>
    <w:pPr>
      <w:keepNext/>
      <w:keepLines/>
      <w:spacing w:after="120" w:line="240" w:lineRule="auto"/>
      <w:jc w:val="center"/>
      <w:outlineLvl w:val="2"/>
    </w:pPr>
    <w:rPr>
      <w:rFonts w:eastAsiaTheme="majorEastAsia" w:cstheme="majorBidi"/>
      <w:b/>
      <w:color w:val="1F497D" w:themeColor="text2"/>
      <w:spacing w:val="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43600D"/>
    <w:pPr>
      <w:keepNext/>
      <w:keepLines/>
      <w:spacing w:line="240" w:lineRule="auto"/>
      <w:jc w:val="center"/>
      <w:outlineLvl w:val="3"/>
    </w:pPr>
    <w:rPr>
      <w:rFonts w:eastAsiaTheme="majorEastAsia" w:cstheme="majorBidi"/>
      <w:iCs/>
      <w:color w:val="1F497D" w:themeColor="text2"/>
      <w:spacing w:val="0"/>
    </w:rPr>
  </w:style>
  <w:style w:type="paragraph" w:styleId="Titre5">
    <w:name w:val="heading 5"/>
    <w:basedOn w:val="Normal"/>
    <w:next w:val="Normal"/>
    <w:link w:val="Titre5Car"/>
    <w:uiPriority w:val="9"/>
    <w:qFormat/>
    <w:rsid w:val="003C3CCD"/>
    <w:pPr>
      <w:keepNext/>
      <w:keepLines/>
      <w:spacing w:after="240" w:line="240" w:lineRule="auto"/>
      <w:outlineLvl w:val="4"/>
    </w:pPr>
    <w:rPr>
      <w:rFonts w:eastAsiaTheme="majorEastAsia" w:cstheme="majorBidi"/>
      <w:b/>
      <w:spacing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FA4062"/>
  </w:style>
  <w:style w:type="character" w:customStyle="1" w:styleId="En-tteCar">
    <w:name w:val="En-tête Car"/>
    <w:basedOn w:val="Policepardfaut"/>
    <w:link w:val="En-tte"/>
    <w:uiPriority w:val="99"/>
    <w:semiHidden/>
    <w:rsid w:val="00FA406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3600D"/>
    <w:pPr>
      <w:jc w:val="center"/>
    </w:pPr>
    <w:rPr>
      <w:color w:val="1F497D" w:themeColor="text2"/>
      <w:spacing w:val="0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43600D"/>
    <w:rPr>
      <w:color w:val="1F497D" w:themeColor="text2"/>
      <w:sz w:val="20"/>
    </w:rPr>
  </w:style>
  <w:style w:type="table" w:styleId="Grilledutableau">
    <w:name w:val="Table Grid"/>
    <w:basedOn w:val="Tableau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C14F77"/>
    <w:pPr>
      <w:ind w:left="720" w:right="72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C14F77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itre1Car">
    <w:name w:val="Titre 1 Car"/>
    <w:basedOn w:val="Policepardfaut"/>
    <w:link w:val="Titre1"/>
    <w:uiPriority w:val="9"/>
    <w:rsid w:val="001A4D2C"/>
    <w:rPr>
      <w:rFonts w:eastAsiaTheme="majorEastAsia" w:cstheme="majorBidi"/>
      <w:b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3600D"/>
    <w:rPr>
      <w:rFonts w:eastAsiaTheme="majorEastAsia" w:cstheme="majorBidi"/>
      <w:b/>
      <w:color w:val="1F497D" w:themeColor="text2"/>
      <w:sz w:val="24"/>
      <w:szCs w:val="26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43600D"/>
    <w:rPr>
      <w:rFonts w:eastAsiaTheme="majorEastAsia" w:cstheme="majorBidi"/>
      <w:b/>
      <w:color w:val="1F497D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3600D"/>
    <w:rPr>
      <w:rFonts w:eastAsiaTheme="majorEastAsia" w:cstheme="majorBidi"/>
      <w:iCs/>
      <w:color w:val="1F497D" w:themeColor="text2"/>
    </w:rPr>
  </w:style>
  <w:style w:type="paragraph" w:styleId="Paragraphedeliste">
    <w:name w:val="List Paragraph"/>
    <w:basedOn w:val="Normal"/>
    <w:uiPriority w:val="34"/>
    <w:semiHidden/>
    <w:qFormat/>
    <w:rsid w:val="00486294"/>
    <w:pPr>
      <w:ind w:left="720"/>
      <w:contextualSpacing/>
    </w:pPr>
  </w:style>
  <w:style w:type="paragraph" w:customStyle="1" w:styleId="TextCentred">
    <w:name w:val="Text (Centred)"/>
    <w:basedOn w:val="Normal"/>
    <w:semiHidden/>
    <w:unhideWhenUsed/>
    <w:rsid w:val="00177E5F"/>
    <w:pPr>
      <w:spacing w:after="120"/>
      <w:jc w:val="center"/>
    </w:pPr>
    <w:rPr>
      <w:rFonts w:eastAsia="Times New Roman"/>
      <w:szCs w:val="20"/>
    </w:rPr>
  </w:style>
  <w:style w:type="paragraph" w:customStyle="1" w:styleId="BoldTextCentred">
    <w:name w:val="Bold Text (Centred)"/>
    <w:basedOn w:val="Normal"/>
    <w:semiHidden/>
    <w:unhideWhenUsed/>
    <w:rsid w:val="00177E5F"/>
    <w:pPr>
      <w:spacing w:after="240"/>
      <w:jc w:val="center"/>
    </w:pPr>
    <w:rPr>
      <w:rFonts w:eastAsia="Times New Roman"/>
      <w:b/>
      <w:szCs w:val="20"/>
    </w:rPr>
  </w:style>
  <w:style w:type="paragraph" w:customStyle="1" w:styleId="BlueTextCentred">
    <w:name w:val="Blue Text (Centred)"/>
    <w:basedOn w:val="Normal"/>
    <w:semiHidden/>
    <w:unhideWhenUsed/>
    <w:qFormat/>
    <w:rsid w:val="00177E5F"/>
    <w:pPr>
      <w:spacing w:after="120"/>
      <w:jc w:val="center"/>
    </w:pPr>
    <w:rPr>
      <w:b/>
      <w:color w:val="1F497D" w:themeColor="text2"/>
    </w:rPr>
  </w:style>
  <w:style w:type="paragraph" w:customStyle="1" w:styleId="SmallTextBlue">
    <w:name w:val="Small Text Blue"/>
    <w:basedOn w:val="Normal"/>
    <w:uiPriority w:val="8"/>
    <w:semiHidden/>
    <w:unhideWhenUsed/>
    <w:rsid w:val="00177E5F"/>
    <w:pPr>
      <w:jc w:val="center"/>
    </w:pPr>
    <w:rPr>
      <w:rFonts w:eastAsia="Times New Roman"/>
      <w:color w:val="1F497D" w:themeColor="text2"/>
      <w:szCs w:val="20"/>
    </w:rPr>
  </w:style>
  <w:style w:type="paragraph" w:customStyle="1" w:styleId="SmallTextCentred">
    <w:name w:val="Small Text (Centred)"/>
    <w:basedOn w:val="Normal"/>
    <w:semiHidden/>
    <w:unhideWhenUsed/>
    <w:rsid w:val="00177E5F"/>
    <w:pPr>
      <w:jc w:val="center"/>
    </w:pPr>
    <w:rPr>
      <w:rFonts w:eastAsia="Times New Roman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3C3CCD"/>
    <w:rPr>
      <w:rFonts w:eastAsiaTheme="majorEastAsia" w:cstheme="majorBidi"/>
      <w:b/>
      <w:sz w:val="24"/>
    </w:rPr>
  </w:style>
  <w:style w:type="character" w:customStyle="1" w:styleId="Bold">
    <w:name w:val="Bold"/>
    <w:basedOn w:val="Policepardfaut"/>
    <w:uiPriority w:val="1"/>
    <w:semiHidden/>
    <w:unhideWhenUsed/>
    <w:qFormat/>
    <w:rsid w:val="001900F0"/>
    <w:rPr>
      <w:b/>
    </w:rPr>
  </w:style>
  <w:style w:type="paragraph" w:customStyle="1" w:styleId="SmallTextCondensed">
    <w:name w:val="Small Text (Condensed)"/>
    <w:basedOn w:val="Normal"/>
    <w:semiHidden/>
    <w:unhideWhenUsed/>
    <w:rsid w:val="00C14F77"/>
  </w:style>
  <w:style w:type="paragraph" w:customStyle="1" w:styleId="BoldTextCentred0">
    <w:name w:val="Bold Text + Centred"/>
    <w:basedOn w:val="Normal"/>
    <w:semiHidden/>
    <w:rsid w:val="00C14F77"/>
    <w:pPr>
      <w:jc w:val="center"/>
    </w:pPr>
    <w:rPr>
      <w:rFonts w:eastAsia="Times New Roman"/>
      <w:szCs w:val="20"/>
    </w:rPr>
  </w:style>
  <w:style w:type="character" w:styleId="lev">
    <w:name w:val="Strong"/>
    <w:basedOn w:val="Policepardfaut"/>
    <w:uiPriority w:val="22"/>
    <w:qFormat/>
    <w:rsid w:val="007B432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42C2"/>
    <w:pPr>
      <w:spacing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2C2"/>
    <w:rPr>
      <w:rFonts w:ascii="Segoe UI" w:hAnsi="Segoe UI" w:cs="Segoe UI"/>
      <w:spacing w:val="-4"/>
    </w:rPr>
  </w:style>
  <w:style w:type="character" w:styleId="Lienhypertexte">
    <w:name w:val="Hyperlink"/>
    <w:basedOn w:val="Policepardfaut"/>
    <w:uiPriority w:val="99"/>
    <w:unhideWhenUsed/>
    <w:rsid w:val="00D624DA"/>
    <w:rPr>
      <w:color w:val="0096D2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805C0"/>
    <w:rPr>
      <w:color w:val="00578B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8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5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9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8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6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4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0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8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7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1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0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1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7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9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4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9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3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7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9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3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8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0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3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7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sma.benguellah@univ-biskra.dz/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sma.benguellah@cu-barika.d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ji\AppData\Roaming\Microsoft\Templates\Employee%20evaluation%20and%20wage%20review%20small%20busines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Grill d"évaluation G02 session janvier 2024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D733CE-705E-4FB7-9FBB-068CE4EDD6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E35A399-EE19-4AE2-BA87-6FF8C3ED41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671B24-AD5D-4C66-AAF8-0F0BF678B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D18F59-8232-4DC8-82E3-A83354BF5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evaluation and wage review small business</Template>
  <TotalTime>0</TotalTime>
  <Pages>3</Pages>
  <Words>1245</Words>
  <Characters>6853</Characters>
  <Application>Microsoft Office Word</Application>
  <DocSecurity>0</DocSecurity>
  <Lines>57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2024-07-31T13:07:00Z</dcterms:created>
  <dcterms:modified xsi:type="dcterms:W3CDTF">2024-07-31T13:07:00Z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